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E70" w:rsidRDefault="002F4E70" w:rsidP="000F363B">
      <w:pPr>
        <w:pStyle w:val="ConsPlusTitle"/>
        <w:widowControl/>
        <w:outlineLvl w:val="0"/>
        <w:rPr>
          <w:rFonts w:ascii="Times New Roman" w:hAnsi="Times New Roman" w:cs="Times New Roman"/>
          <w:sz w:val="28"/>
          <w:szCs w:val="28"/>
        </w:rPr>
      </w:pPr>
      <w:r w:rsidRPr="00E21A42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F4E70" w:rsidRPr="00C224C7" w:rsidRDefault="002F4E70" w:rsidP="00BC77BC">
      <w:pPr>
        <w:shd w:val="clear" w:color="auto" w:fill="FFFFFF"/>
        <w:tabs>
          <w:tab w:val="left" w:pos="4962"/>
          <w:tab w:val="left" w:leader="underscore" w:pos="8117"/>
        </w:tabs>
        <w:jc w:val="center"/>
        <w:rPr>
          <w:spacing w:val="-2"/>
          <w:lang w:val="ru-RU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1pt;margin-top:-8.25pt;width:53.25pt;height:1in;z-index:251658240">
            <v:imagedata r:id="rId4" o:title=""/>
            <w10:wrap type="square" side="right"/>
          </v:shape>
        </w:pict>
      </w:r>
    </w:p>
    <w:p w:rsidR="002F4E70" w:rsidRPr="00C224C7" w:rsidRDefault="002F4E70" w:rsidP="00BC77BC">
      <w:pPr>
        <w:shd w:val="clear" w:color="auto" w:fill="FFFFFF"/>
        <w:tabs>
          <w:tab w:val="left" w:pos="4962"/>
          <w:tab w:val="left" w:leader="underscore" w:pos="8117"/>
        </w:tabs>
        <w:jc w:val="center"/>
        <w:rPr>
          <w:spacing w:val="-2"/>
          <w:lang w:val="ru-RU"/>
        </w:rPr>
      </w:pPr>
    </w:p>
    <w:p w:rsidR="002F4E70" w:rsidRPr="00C224C7" w:rsidRDefault="002F4E70" w:rsidP="00BC77BC">
      <w:pPr>
        <w:shd w:val="clear" w:color="auto" w:fill="FFFFFF"/>
        <w:tabs>
          <w:tab w:val="left" w:pos="4962"/>
          <w:tab w:val="left" w:leader="underscore" w:pos="8117"/>
        </w:tabs>
        <w:jc w:val="center"/>
        <w:rPr>
          <w:spacing w:val="-2"/>
          <w:lang w:val="ru-RU"/>
        </w:rPr>
      </w:pPr>
    </w:p>
    <w:p w:rsidR="002F4E70" w:rsidRPr="00C224C7" w:rsidRDefault="002F4E70" w:rsidP="00BC77BC">
      <w:pPr>
        <w:shd w:val="clear" w:color="auto" w:fill="FFFFFF"/>
        <w:tabs>
          <w:tab w:val="left" w:pos="4962"/>
          <w:tab w:val="left" w:leader="underscore" w:pos="8117"/>
        </w:tabs>
        <w:jc w:val="center"/>
        <w:rPr>
          <w:spacing w:val="-2"/>
          <w:lang w:val="ru-RU"/>
        </w:rPr>
      </w:pPr>
    </w:p>
    <w:p w:rsidR="002F4E70" w:rsidRPr="00C224C7" w:rsidRDefault="002F4E70" w:rsidP="00BC77BC">
      <w:pPr>
        <w:shd w:val="clear" w:color="auto" w:fill="FFFFFF"/>
        <w:tabs>
          <w:tab w:val="left" w:pos="4962"/>
          <w:tab w:val="left" w:leader="underscore" w:pos="8117"/>
        </w:tabs>
        <w:jc w:val="center"/>
        <w:rPr>
          <w:spacing w:val="-2"/>
          <w:lang w:val="ru-RU"/>
        </w:rPr>
      </w:pPr>
    </w:p>
    <w:p w:rsidR="002F4E70" w:rsidRPr="00AB7252" w:rsidRDefault="002F4E70" w:rsidP="00BC77BC">
      <w:pPr>
        <w:pStyle w:val="ConsPlusNormal"/>
        <w:jc w:val="center"/>
        <w:rPr>
          <w:sz w:val="28"/>
          <w:szCs w:val="28"/>
        </w:rPr>
      </w:pPr>
      <w:r w:rsidRPr="00AB7252">
        <w:rPr>
          <w:sz w:val="28"/>
          <w:szCs w:val="28"/>
        </w:rPr>
        <w:t>РОСТОВСКАЯ ОБЛАСТЬ</w:t>
      </w:r>
    </w:p>
    <w:p w:rsidR="002F4E70" w:rsidRPr="00AB7252" w:rsidRDefault="002F4E70" w:rsidP="00BC77BC">
      <w:pPr>
        <w:pStyle w:val="ConsPlusNormal"/>
        <w:jc w:val="center"/>
        <w:rPr>
          <w:sz w:val="28"/>
          <w:szCs w:val="28"/>
        </w:rPr>
      </w:pPr>
      <w:r w:rsidRPr="00AB7252">
        <w:rPr>
          <w:sz w:val="28"/>
          <w:szCs w:val="28"/>
        </w:rPr>
        <w:t>ЗИМОВНИКОВСКИЙ РАЙОН</w:t>
      </w:r>
    </w:p>
    <w:p w:rsidR="002F4E70" w:rsidRPr="00AB7252" w:rsidRDefault="002F4E70" w:rsidP="00BC77BC">
      <w:pPr>
        <w:pStyle w:val="ConsPlusNormal"/>
        <w:jc w:val="center"/>
        <w:rPr>
          <w:sz w:val="28"/>
          <w:szCs w:val="28"/>
        </w:rPr>
      </w:pPr>
      <w:r w:rsidRPr="00AB7252">
        <w:rPr>
          <w:sz w:val="28"/>
          <w:szCs w:val="28"/>
        </w:rPr>
        <w:t>СОБРАНИЕ ДЕПУТАТОВ ГАШУНСКОГО</w:t>
      </w:r>
    </w:p>
    <w:p w:rsidR="002F4E70" w:rsidRPr="00AB7252" w:rsidRDefault="002F4E70" w:rsidP="00BC77BC">
      <w:pPr>
        <w:pStyle w:val="ConsPlusNormal"/>
        <w:jc w:val="center"/>
        <w:rPr>
          <w:sz w:val="28"/>
          <w:szCs w:val="28"/>
        </w:rPr>
      </w:pPr>
      <w:r w:rsidRPr="00AB7252">
        <w:rPr>
          <w:sz w:val="28"/>
          <w:szCs w:val="28"/>
        </w:rPr>
        <w:t>СЕЛЬСКОГО ПОСЕЛЕНИЯ</w:t>
      </w:r>
    </w:p>
    <w:p w:rsidR="002F4E70" w:rsidRDefault="002F4E70" w:rsidP="00BC77BC">
      <w:pPr>
        <w:pStyle w:val="ConsPlusNormal"/>
        <w:rPr>
          <w:b/>
        </w:rPr>
      </w:pPr>
    </w:p>
    <w:p w:rsidR="002F4E70" w:rsidRPr="00C224C7" w:rsidRDefault="002F4E70" w:rsidP="00C224C7">
      <w:pPr>
        <w:tabs>
          <w:tab w:val="left" w:pos="3700"/>
          <w:tab w:val="left" w:pos="7470"/>
        </w:tabs>
        <w:rPr>
          <w:b/>
          <w:sz w:val="28"/>
          <w:szCs w:val="28"/>
          <w:lang w:val="ru-RU"/>
        </w:rPr>
      </w:pPr>
      <w:r>
        <w:rPr>
          <w:lang w:val="ru-RU"/>
        </w:rPr>
        <w:t xml:space="preserve">                                                                       </w:t>
      </w:r>
      <w:r w:rsidRPr="00104A43">
        <w:rPr>
          <w:b/>
          <w:sz w:val="28"/>
          <w:szCs w:val="28"/>
        </w:rPr>
        <w:t>РЕШЕНИЕ</w:t>
      </w:r>
    </w:p>
    <w:p w:rsidR="002F4E70" w:rsidRPr="00BC77BC" w:rsidRDefault="002F4E70" w:rsidP="00AE1F58">
      <w:pPr>
        <w:pStyle w:val="ConsPlusTitle"/>
        <w:widowControl/>
        <w:tabs>
          <w:tab w:val="center" w:pos="4677"/>
          <w:tab w:val="left" w:pos="78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tbl>
      <w:tblPr>
        <w:tblW w:w="9729" w:type="dxa"/>
        <w:tblInd w:w="108" w:type="dxa"/>
        <w:tblLook w:val="0000"/>
      </w:tblPr>
      <w:tblGrid>
        <w:gridCol w:w="3954"/>
        <w:gridCol w:w="1320"/>
        <w:gridCol w:w="1245"/>
        <w:gridCol w:w="3210"/>
      </w:tblGrid>
      <w:tr w:rsidR="002F4E70" w:rsidRPr="00C224C7" w:rsidTr="004D390A">
        <w:trPr>
          <w:gridAfter w:val="2"/>
          <w:wAfter w:w="4455" w:type="dxa"/>
          <w:trHeight w:val="936"/>
        </w:trPr>
        <w:tc>
          <w:tcPr>
            <w:tcW w:w="5274" w:type="dxa"/>
            <w:gridSpan w:val="2"/>
          </w:tcPr>
          <w:p w:rsidR="002F4E70" w:rsidRPr="0028453D" w:rsidRDefault="002F4E70" w:rsidP="004376B6">
            <w:pPr>
              <w:pStyle w:val="ConsPlusTitle"/>
              <w:tabs>
                <w:tab w:val="center" w:pos="4677"/>
                <w:tab w:val="left" w:pos="7873"/>
              </w:tabs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453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Об определении мест для выгула домашних животных на территории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Гашунского </w:t>
            </w:r>
            <w:r w:rsidRPr="0028453D">
              <w:rPr>
                <w:rFonts w:ascii="Times New Roman" w:hAnsi="Times New Roman" w:cs="Times New Roman"/>
                <w:b w:val="0"/>
                <w:sz w:val="28"/>
                <w:szCs w:val="28"/>
              </w:rPr>
              <w:t>сельского поселения</w:t>
            </w:r>
          </w:p>
        </w:tc>
      </w:tr>
      <w:tr w:rsidR="002F4E70" w:rsidRPr="00316223" w:rsidTr="004D390A">
        <w:trPr>
          <w:trHeight w:val="285"/>
        </w:trPr>
        <w:tc>
          <w:tcPr>
            <w:tcW w:w="3954" w:type="dxa"/>
          </w:tcPr>
          <w:p w:rsidR="002F4E70" w:rsidRPr="00CF332B" w:rsidRDefault="002F4E70" w:rsidP="004D390A">
            <w:pPr>
              <w:pStyle w:val="ConsPlusTitle"/>
              <w:tabs>
                <w:tab w:val="center" w:pos="4677"/>
                <w:tab w:val="left" w:pos="78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32B"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</w:p>
          <w:p w:rsidR="002F4E70" w:rsidRPr="00CF332B" w:rsidRDefault="002F4E70" w:rsidP="004D390A">
            <w:pPr>
              <w:pStyle w:val="ConsPlusTitle"/>
              <w:tabs>
                <w:tab w:val="center" w:pos="4677"/>
                <w:tab w:val="left" w:pos="78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32B">
              <w:rPr>
                <w:rFonts w:ascii="Times New Roman" w:hAnsi="Times New Roman" w:cs="Times New Roman"/>
                <w:sz w:val="28"/>
                <w:szCs w:val="28"/>
              </w:rPr>
              <w:t>Собранием депутатов</w:t>
            </w:r>
          </w:p>
        </w:tc>
        <w:tc>
          <w:tcPr>
            <w:tcW w:w="2565" w:type="dxa"/>
            <w:gridSpan w:val="2"/>
          </w:tcPr>
          <w:p w:rsidR="002F4E70" w:rsidRPr="00CF332B" w:rsidRDefault="002F4E70" w:rsidP="004D39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10" w:type="dxa"/>
          </w:tcPr>
          <w:p w:rsidR="002F4E70" w:rsidRPr="00CF332B" w:rsidRDefault="002F4E70" w:rsidP="004D390A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F4E70" w:rsidRDefault="002F4E70" w:rsidP="004D390A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27.08.2021г.</w:t>
            </w:r>
          </w:p>
          <w:p w:rsidR="002F4E70" w:rsidRPr="00CF332B" w:rsidRDefault="002F4E70" w:rsidP="004D39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2F4E70" w:rsidRPr="00007D68" w:rsidRDefault="002F4E70" w:rsidP="00902C9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</w:t>
      </w:r>
      <w:r w:rsidRPr="00007D68">
        <w:rPr>
          <w:color w:val="000000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 xml:space="preserve"> соответствие </w:t>
      </w:r>
      <w:r w:rsidRPr="00007D68">
        <w:rPr>
          <w:color w:val="000000"/>
          <w:sz w:val="28"/>
          <w:szCs w:val="28"/>
          <w:lang w:val="ru-RU"/>
        </w:rPr>
        <w:t xml:space="preserve">со статьей 8 Федерального закона Российской Федерации от 27.12.2018 года № 498-ФЗ «Об ответственном обращении с животными и о внесении изменений в отдельные законодательные акты Российской Федерации», статьей 14 Федерального Закона от 06.10.2003 № 131-ФЗ «Об общих принципах организации местного самоуправления в Российской Федерации», в части содержания домашних животных и повышения комфортности условий проживания </w:t>
      </w:r>
      <w:r w:rsidRPr="00007D68">
        <w:rPr>
          <w:sz w:val="28"/>
          <w:szCs w:val="28"/>
          <w:lang w:val="ru-RU"/>
        </w:rPr>
        <w:t xml:space="preserve">граждан и </w:t>
      </w:r>
      <w:r w:rsidRPr="00007D68">
        <w:rPr>
          <w:color w:val="000000"/>
          <w:sz w:val="28"/>
          <w:szCs w:val="28"/>
          <w:lang w:val="ru-RU"/>
        </w:rPr>
        <w:t xml:space="preserve">регулирования вопросов в сфере благоустройства территории </w:t>
      </w:r>
      <w:r>
        <w:rPr>
          <w:color w:val="000000"/>
          <w:sz w:val="28"/>
          <w:szCs w:val="28"/>
          <w:lang w:val="ru-RU"/>
        </w:rPr>
        <w:t xml:space="preserve">Гашунского </w:t>
      </w:r>
      <w:r w:rsidRPr="00007D68">
        <w:rPr>
          <w:color w:val="000000"/>
          <w:sz w:val="28"/>
          <w:szCs w:val="28"/>
          <w:lang w:val="ru-RU"/>
        </w:rPr>
        <w:t xml:space="preserve"> сельского поселения </w:t>
      </w:r>
      <w:r w:rsidRPr="00007D68">
        <w:rPr>
          <w:sz w:val="28"/>
          <w:szCs w:val="28"/>
          <w:lang w:val="ru-RU"/>
        </w:rPr>
        <w:t>Собрание</w:t>
      </w:r>
      <w:r w:rsidRPr="00007D68">
        <w:rPr>
          <w:color w:val="000000"/>
          <w:sz w:val="28"/>
          <w:szCs w:val="28"/>
          <w:lang w:val="ru-RU"/>
        </w:rPr>
        <w:t xml:space="preserve"> депутатов </w:t>
      </w:r>
      <w:r>
        <w:rPr>
          <w:color w:val="000000"/>
          <w:sz w:val="28"/>
          <w:szCs w:val="28"/>
          <w:lang w:val="ru-RU"/>
        </w:rPr>
        <w:t>Гашунского</w:t>
      </w:r>
      <w:r w:rsidRPr="00007D68">
        <w:rPr>
          <w:color w:val="000000"/>
          <w:sz w:val="28"/>
          <w:szCs w:val="28"/>
          <w:lang w:val="ru-RU"/>
        </w:rPr>
        <w:t xml:space="preserve"> сельского поселения:</w:t>
      </w:r>
    </w:p>
    <w:p w:rsidR="002F4E70" w:rsidRPr="00CF332B" w:rsidRDefault="002F4E70" w:rsidP="00902C94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p w:rsidR="002F4E70" w:rsidRPr="00F150AC" w:rsidRDefault="002F4E70" w:rsidP="00B644D2">
      <w:pPr>
        <w:pStyle w:val="ConsPlusNormal"/>
        <w:widowControl/>
        <w:ind w:firstLine="709"/>
        <w:jc w:val="center"/>
        <w:rPr>
          <w:b/>
          <w:sz w:val="28"/>
          <w:szCs w:val="28"/>
        </w:rPr>
      </w:pPr>
      <w:r w:rsidRPr="00F150AC">
        <w:rPr>
          <w:b/>
          <w:sz w:val="28"/>
          <w:szCs w:val="28"/>
        </w:rPr>
        <w:t xml:space="preserve">РЕШИЛО:  </w:t>
      </w:r>
    </w:p>
    <w:p w:rsidR="002F4E70" w:rsidRPr="00116A33" w:rsidRDefault="002F4E70" w:rsidP="001E6FFC">
      <w:pPr>
        <w:pStyle w:val="NormalWeb"/>
        <w:tabs>
          <w:tab w:val="left" w:pos="327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E21A42">
        <w:rPr>
          <w:color w:val="000000"/>
          <w:sz w:val="28"/>
          <w:szCs w:val="28"/>
        </w:rPr>
        <w:t>1</w:t>
      </w:r>
      <w:r w:rsidRPr="00CF332B">
        <w:rPr>
          <w:color w:val="000000"/>
          <w:sz w:val="28"/>
          <w:szCs w:val="28"/>
        </w:rPr>
        <w:t xml:space="preserve">. Определить </w:t>
      </w:r>
      <w:r>
        <w:rPr>
          <w:color w:val="000000"/>
          <w:sz w:val="28"/>
          <w:szCs w:val="28"/>
        </w:rPr>
        <w:t>перечень мест</w:t>
      </w:r>
      <w:r w:rsidRPr="00CF332B">
        <w:rPr>
          <w:color w:val="000000"/>
          <w:sz w:val="28"/>
          <w:szCs w:val="28"/>
        </w:rPr>
        <w:t xml:space="preserve"> для выгула домашних животных на территории </w:t>
      </w:r>
      <w:r>
        <w:rPr>
          <w:color w:val="000000"/>
          <w:sz w:val="28"/>
          <w:szCs w:val="28"/>
        </w:rPr>
        <w:t xml:space="preserve">Гашунского </w:t>
      </w:r>
      <w:r w:rsidRPr="00CF332B">
        <w:rPr>
          <w:color w:val="000000"/>
          <w:sz w:val="28"/>
          <w:szCs w:val="28"/>
        </w:rPr>
        <w:t xml:space="preserve"> сельского поселения согласно </w:t>
      </w:r>
      <w:r>
        <w:rPr>
          <w:color w:val="000000"/>
          <w:sz w:val="28"/>
          <w:szCs w:val="28"/>
        </w:rPr>
        <w:t xml:space="preserve"> </w:t>
      </w:r>
      <w:r w:rsidRPr="00CF332B">
        <w:rPr>
          <w:color w:val="000000"/>
          <w:sz w:val="28"/>
          <w:szCs w:val="28"/>
        </w:rPr>
        <w:t>Приложения</w:t>
      </w:r>
      <w:r>
        <w:rPr>
          <w:color w:val="000000"/>
          <w:sz w:val="28"/>
          <w:szCs w:val="28"/>
        </w:rPr>
        <w:t xml:space="preserve"> 1 к настоящему </w:t>
      </w:r>
      <w:r w:rsidRPr="00CF332B">
        <w:rPr>
          <w:color w:val="000000"/>
          <w:sz w:val="28"/>
          <w:szCs w:val="28"/>
        </w:rPr>
        <w:t>решению.</w:t>
      </w:r>
    </w:p>
    <w:p w:rsidR="002F4E70" w:rsidRPr="004376B6" w:rsidRDefault="002F4E70" w:rsidP="001E6FFC">
      <w:pPr>
        <w:pStyle w:val="NormalWeb"/>
        <w:tabs>
          <w:tab w:val="left" w:pos="327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F332B"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Утвердить требования </w:t>
      </w:r>
      <w:r w:rsidRPr="00CF332B">
        <w:rPr>
          <w:color w:val="000000"/>
          <w:sz w:val="28"/>
          <w:szCs w:val="28"/>
        </w:rPr>
        <w:t>к виду и размещению указателей</w:t>
      </w:r>
      <w:r>
        <w:rPr>
          <w:color w:val="000000"/>
          <w:sz w:val="28"/>
          <w:szCs w:val="28"/>
        </w:rPr>
        <w:t xml:space="preserve"> </w:t>
      </w:r>
      <w:r w:rsidRPr="00CF332B">
        <w:rPr>
          <w:color w:val="000000"/>
          <w:sz w:val="28"/>
          <w:szCs w:val="28"/>
        </w:rPr>
        <w:t>«Выгул домашних животных»</w:t>
      </w:r>
      <w:r>
        <w:rPr>
          <w:color w:val="000000"/>
          <w:sz w:val="28"/>
          <w:szCs w:val="28"/>
        </w:rPr>
        <w:t xml:space="preserve"> </w:t>
      </w:r>
      <w:r w:rsidRPr="00CF332B">
        <w:rPr>
          <w:color w:val="000000"/>
          <w:sz w:val="28"/>
          <w:szCs w:val="28"/>
        </w:rPr>
        <w:t>согласно Приложения</w:t>
      </w:r>
      <w:r>
        <w:rPr>
          <w:color w:val="000000"/>
          <w:sz w:val="28"/>
          <w:szCs w:val="28"/>
        </w:rPr>
        <w:t xml:space="preserve"> 2</w:t>
      </w:r>
      <w:r w:rsidRPr="00CF332B">
        <w:rPr>
          <w:color w:val="000000"/>
          <w:sz w:val="28"/>
          <w:szCs w:val="28"/>
        </w:rPr>
        <w:t xml:space="preserve"> к настоящему решению.</w:t>
      </w:r>
    </w:p>
    <w:p w:rsidR="002F4E70" w:rsidRPr="003B6025" w:rsidRDefault="002F4E70" w:rsidP="001E6FFC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3. </w:t>
      </w:r>
      <w:r w:rsidRPr="00CF332B">
        <w:rPr>
          <w:sz w:val="28"/>
          <w:szCs w:val="28"/>
          <w:lang w:val="ru-RU"/>
        </w:rPr>
        <w:t xml:space="preserve">Настоящее </w:t>
      </w:r>
      <w:r>
        <w:rPr>
          <w:sz w:val="28"/>
          <w:szCs w:val="28"/>
          <w:lang w:val="ru-RU"/>
        </w:rPr>
        <w:t>решение</w:t>
      </w:r>
      <w:r w:rsidRPr="00CF332B">
        <w:rPr>
          <w:sz w:val="28"/>
          <w:szCs w:val="28"/>
          <w:lang w:val="ru-RU"/>
        </w:rPr>
        <w:t xml:space="preserve"> подлежит </w:t>
      </w:r>
      <w:r>
        <w:rPr>
          <w:sz w:val="28"/>
          <w:szCs w:val="28"/>
          <w:lang w:val="ru-RU"/>
        </w:rPr>
        <w:t xml:space="preserve">опубликованию в Муниципальном вестнике Гашунского сельского поселения, </w:t>
      </w:r>
      <w:r w:rsidRPr="00CF332B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бнародованию и размещению на  </w:t>
      </w:r>
      <w:r w:rsidRPr="00CF332B">
        <w:rPr>
          <w:sz w:val="28"/>
          <w:szCs w:val="28"/>
          <w:lang w:val="ru-RU"/>
        </w:rPr>
        <w:t xml:space="preserve">официальном сайте Администрации </w:t>
      </w:r>
      <w:r>
        <w:rPr>
          <w:sz w:val="28"/>
          <w:szCs w:val="28"/>
          <w:lang w:val="ru-RU"/>
        </w:rPr>
        <w:t>Гашунского</w:t>
      </w:r>
      <w:r w:rsidRPr="00CF332B">
        <w:rPr>
          <w:sz w:val="28"/>
          <w:szCs w:val="28"/>
          <w:lang w:val="ru-RU"/>
        </w:rPr>
        <w:t xml:space="preserve"> сельского пос</w:t>
      </w:r>
      <w:r>
        <w:rPr>
          <w:sz w:val="28"/>
          <w:szCs w:val="28"/>
          <w:lang w:val="ru-RU"/>
        </w:rPr>
        <w:t xml:space="preserve">еления в </w:t>
      </w:r>
      <w:r w:rsidRPr="00CF332B">
        <w:rPr>
          <w:sz w:val="28"/>
          <w:szCs w:val="28"/>
          <w:lang w:val="ru-RU"/>
        </w:rPr>
        <w:t>информационно-телекоммуникационной сети «Интернет».</w:t>
      </w:r>
    </w:p>
    <w:p w:rsidR="002F4E70" w:rsidRPr="00CF332B" w:rsidRDefault="002F4E70" w:rsidP="001E6FFC">
      <w:pPr>
        <w:pStyle w:val="ConsPlusNormal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4</w:t>
      </w:r>
      <w:r w:rsidRPr="00CF332B">
        <w:rPr>
          <w:sz w:val="28"/>
          <w:szCs w:val="28"/>
        </w:rPr>
        <w:t xml:space="preserve">. </w:t>
      </w:r>
      <w:r w:rsidRPr="00CF332B">
        <w:rPr>
          <w:bCs/>
          <w:sz w:val="28"/>
          <w:szCs w:val="28"/>
        </w:rPr>
        <w:t xml:space="preserve">Настоящее решение вступает в силу по истечению 10 дней после его официального опубликования в Муниципальном вестнике </w:t>
      </w:r>
      <w:r>
        <w:rPr>
          <w:bCs/>
          <w:sz w:val="28"/>
          <w:szCs w:val="28"/>
        </w:rPr>
        <w:t xml:space="preserve">Гашунского </w:t>
      </w:r>
      <w:r w:rsidRPr="00CF332B">
        <w:rPr>
          <w:bCs/>
          <w:sz w:val="28"/>
          <w:szCs w:val="28"/>
        </w:rPr>
        <w:t>сельского поселения.</w:t>
      </w:r>
    </w:p>
    <w:p w:rsidR="002F4E70" w:rsidRDefault="002F4E70" w:rsidP="00CF332B">
      <w:pPr>
        <w:pStyle w:val="ConsPlusNormal"/>
        <w:ind w:firstLine="709"/>
        <w:jc w:val="both"/>
        <w:rPr>
          <w:bCs/>
          <w:sz w:val="28"/>
          <w:szCs w:val="28"/>
        </w:rPr>
      </w:pPr>
    </w:p>
    <w:tbl>
      <w:tblPr>
        <w:tblW w:w="0" w:type="auto"/>
        <w:tblInd w:w="108" w:type="dxa"/>
        <w:tblLook w:val="0000"/>
      </w:tblPr>
      <w:tblGrid>
        <w:gridCol w:w="6446"/>
        <w:gridCol w:w="3243"/>
      </w:tblGrid>
      <w:tr w:rsidR="002F4E70" w:rsidRPr="00CF332B" w:rsidTr="004376B6">
        <w:trPr>
          <w:trHeight w:val="745"/>
        </w:trPr>
        <w:tc>
          <w:tcPr>
            <w:tcW w:w="6446" w:type="dxa"/>
            <w:tcBorders>
              <w:top w:val="nil"/>
              <w:left w:val="nil"/>
              <w:bottom w:val="nil"/>
              <w:right w:val="nil"/>
            </w:tcBorders>
          </w:tcPr>
          <w:p w:rsidR="002F4E70" w:rsidRPr="00CF332B" w:rsidRDefault="002F4E70" w:rsidP="00CF332B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32B">
              <w:rPr>
                <w:rFonts w:ascii="Times New Roman" w:hAnsi="Times New Roman"/>
                <w:sz w:val="28"/>
                <w:szCs w:val="28"/>
              </w:rPr>
              <w:t xml:space="preserve">Председатель Собрания депутатов – </w:t>
            </w:r>
          </w:p>
          <w:p w:rsidR="002F4E70" w:rsidRPr="00CF332B" w:rsidRDefault="002F4E70" w:rsidP="003B6025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32B">
              <w:rPr>
                <w:rFonts w:ascii="Times New Roman" w:hAnsi="Times New Roman"/>
                <w:sz w:val="28"/>
                <w:szCs w:val="28"/>
              </w:rPr>
              <w:t xml:space="preserve">глава  </w:t>
            </w:r>
            <w:r>
              <w:rPr>
                <w:rFonts w:ascii="Times New Roman" w:hAnsi="Times New Roman"/>
                <w:sz w:val="28"/>
                <w:szCs w:val="28"/>
              </w:rPr>
              <w:t>Гашунского</w:t>
            </w:r>
            <w:r w:rsidRPr="00CF332B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</w:tcPr>
          <w:p w:rsidR="002F4E70" w:rsidRPr="00CF332B" w:rsidRDefault="002F4E70" w:rsidP="00CF332B">
            <w:pPr>
              <w:pStyle w:val="a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2F4E70" w:rsidRPr="003B6025" w:rsidRDefault="002F4E70" w:rsidP="003B6025">
            <w:pPr>
              <w:tabs>
                <w:tab w:val="left" w:pos="1215"/>
              </w:tabs>
              <w:ind w:firstLine="709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Л.В.Нечаева</w:t>
            </w:r>
          </w:p>
        </w:tc>
      </w:tr>
    </w:tbl>
    <w:p w:rsidR="002F4E70" w:rsidRPr="003B6025" w:rsidRDefault="002F4E70" w:rsidP="00CF332B">
      <w:pPr>
        <w:pStyle w:val="ConsTitle"/>
        <w:widowControl/>
        <w:jc w:val="both"/>
        <w:outlineLvl w:val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п</w:t>
      </w:r>
      <w:r w:rsidRPr="00CF332B">
        <w:rPr>
          <w:rFonts w:ascii="Times New Roman" w:hAnsi="Times New Roman"/>
          <w:b w:val="0"/>
          <w:sz w:val="28"/>
          <w:szCs w:val="28"/>
        </w:rPr>
        <w:t>.</w:t>
      </w:r>
      <w:r w:rsidRPr="00CF332B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>Байков</w:t>
      </w:r>
    </w:p>
    <w:p w:rsidR="002F4E70" w:rsidRPr="00BC77BC" w:rsidRDefault="002F4E70" w:rsidP="00CF332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27.08</w:t>
      </w:r>
      <w:r w:rsidRPr="00CF332B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2021 г</w:t>
      </w:r>
      <w:r w:rsidRPr="00CF332B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F332B">
        <w:rPr>
          <w:rFonts w:ascii="Times New Roman" w:hAnsi="Times New Roman"/>
          <w:b w:val="0"/>
          <w:sz w:val="28"/>
          <w:szCs w:val="28"/>
        </w:rPr>
        <w:t xml:space="preserve">№ </w:t>
      </w:r>
      <w:r>
        <w:rPr>
          <w:rFonts w:ascii="Times New Roman" w:hAnsi="Times New Roman"/>
          <w:b w:val="0"/>
          <w:sz w:val="28"/>
          <w:szCs w:val="28"/>
        </w:rPr>
        <w:t>110</w:t>
      </w:r>
    </w:p>
    <w:p w:rsidR="002F4E70" w:rsidRPr="00CF332B" w:rsidRDefault="002F4E70" w:rsidP="00CF332B">
      <w:pPr>
        <w:pStyle w:val="NormalWe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2F4E70" w:rsidRPr="00B644D2" w:rsidRDefault="002F4E70" w:rsidP="00B644D2">
      <w:pPr>
        <w:pStyle w:val="NormalWeb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B644D2">
        <w:rPr>
          <w:color w:val="000000"/>
          <w:sz w:val="28"/>
          <w:szCs w:val="28"/>
        </w:rPr>
        <w:t>ПРИЛОЖЕНИЕ №1</w:t>
      </w:r>
    </w:p>
    <w:p w:rsidR="002F4E70" w:rsidRPr="00B644D2" w:rsidRDefault="002F4E70" w:rsidP="00B644D2">
      <w:pPr>
        <w:pStyle w:val="NormalWeb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B644D2">
        <w:rPr>
          <w:color w:val="000000"/>
          <w:sz w:val="28"/>
          <w:szCs w:val="28"/>
        </w:rPr>
        <w:t>к Решению Собрания депутатов</w:t>
      </w:r>
    </w:p>
    <w:p w:rsidR="002F4E70" w:rsidRPr="00B644D2" w:rsidRDefault="002F4E70" w:rsidP="00B644D2">
      <w:pPr>
        <w:pStyle w:val="NormalWeb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B644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Гашунского</w:t>
      </w:r>
      <w:r w:rsidRPr="00B644D2">
        <w:rPr>
          <w:color w:val="000000"/>
          <w:sz w:val="28"/>
          <w:szCs w:val="28"/>
        </w:rPr>
        <w:t xml:space="preserve"> сельского поселения</w:t>
      </w:r>
    </w:p>
    <w:p w:rsidR="002F4E70" w:rsidRPr="004D390A" w:rsidRDefault="002F4E70" w:rsidP="00B644D2">
      <w:pPr>
        <w:pStyle w:val="ConsTitle"/>
        <w:widowControl/>
        <w:ind w:firstLine="709"/>
        <w:jc w:val="right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 27.08.2021. № 110</w:t>
      </w:r>
      <w:r w:rsidRPr="004D390A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2F4E70" w:rsidRPr="004376B6" w:rsidRDefault="002F4E70" w:rsidP="00B644D2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color w:val="FF0000"/>
          <w:sz w:val="28"/>
          <w:szCs w:val="28"/>
        </w:rPr>
      </w:pPr>
    </w:p>
    <w:p w:rsidR="002F4E70" w:rsidRDefault="002F4E70" w:rsidP="00B644D2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color w:val="000000"/>
          <w:sz w:val="28"/>
          <w:szCs w:val="28"/>
        </w:rPr>
      </w:pPr>
    </w:p>
    <w:p w:rsidR="002F4E70" w:rsidRPr="00B86A1F" w:rsidRDefault="002F4E70" w:rsidP="00B644D2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color w:val="000000"/>
          <w:sz w:val="28"/>
          <w:szCs w:val="28"/>
        </w:rPr>
      </w:pPr>
      <w:r w:rsidRPr="00B86A1F">
        <w:rPr>
          <w:rStyle w:val="Strong"/>
          <w:color w:val="000000"/>
          <w:sz w:val="28"/>
          <w:szCs w:val="28"/>
        </w:rPr>
        <w:t>Перечень мест</w:t>
      </w:r>
    </w:p>
    <w:p w:rsidR="002F4E70" w:rsidRDefault="002F4E70" w:rsidP="00B644D2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color w:val="000000"/>
          <w:sz w:val="28"/>
          <w:szCs w:val="28"/>
        </w:rPr>
      </w:pPr>
      <w:r w:rsidRPr="00B86A1F">
        <w:rPr>
          <w:rStyle w:val="Strong"/>
          <w:color w:val="000000"/>
          <w:sz w:val="28"/>
          <w:szCs w:val="28"/>
        </w:rPr>
        <w:t xml:space="preserve">для выгула домашних животных на территории </w:t>
      </w:r>
    </w:p>
    <w:p w:rsidR="002F4E70" w:rsidRPr="00B86A1F" w:rsidRDefault="002F4E70" w:rsidP="00B644D2">
      <w:pPr>
        <w:pStyle w:val="NormalWeb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Гашунского сельского поселения</w:t>
      </w:r>
    </w:p>
    <w:p w:rsidR="002F4E70" w:rsidRPr="006B1F51" w:rsidRDefault="002F4E70" w:rsidP="00B86A1F">
      <w:pPr>
        <w:pStyle w:val="NormalWeb"/>
        <w:jc w:val="both"/>
        <w:rPr>
          <w:color w:val="000000"/>
          <w:sz w:val="28"/>
          <w:szCs w:val="28"/>
        </w:rPr>
      </w:pPr>
      <w:r w:rsidRPr="00B86A1F">
        <w:rPr>
          <w:color w:val="000000"/>
        </w:rPr>
        <w:br/>
      </w:r>
      <w:r w:rsidRPr="006B1F51">
        <w:rPr>
          <w:color w:val="000000"/>
          <w:sz w:val="28"/>
          <w:szCs w:val="28"/>
        </w:rPr>
        <w:t xml:space="preserve">1. Въезд с </w:t>
      </w:r>
      <w:r>
        <w:rPr>
          <w:color w:val="000000"/>
          <w:sz w:val="28"/>
          <w:szCs w:val="28"/>
        </w:rPr>
        <w:t xml:space="preserve">восточной и </w:t>
      </w:r>
      <w:r w:rsidRPr="006B1F51">
        <w:rPr>
          <w:color w:val="000000"/>
          <w:sz w:val="28"/>
          <w:szCs w:val="28"/>
        </w:rPr>
        <w:t>зап</w:t>
      </w:r>
      <w:r>
        <w:rPr>
          <w:color w:val="000000"/>
          <w:sz w:val="28"/>
          <w:szCs w:val="28"/>
        </w:rPr>
        <w:t>а</w:t>
      </w:r>
      <w:r w:rsidRPr="006B1F51">
        <w:rPr>
          <w:color w:val="000000"/>
          <w:sz w:val="28"/>
          <w:szCs w:val="28"/>
        </w:rPr>
        <w:t xml:space="preserve">дной стороны  </w:t>
      </w:r>
      <w:r>
        <w:rPr>
          <w:color w:val="000000"/>
          <w:sz w:val="28"/>
          <w:szCs w:val="28"/>
        </w:rPr>
        <w:t>п</w:t>
      </w:r>
      <w:r w:rsidRPr="006B1F5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Байков</w:t>
      </w:r>
      <w:r w:rsidRPr="006B1F51">
        <w:rPr>
          <w:color w:val="000000"/>
          <w:sz w:val="28"/>
          <w:szCs w:val="28"/>
        </w:rPr>
        <w:t xml:space="preserve">, площадью </w:t>
      </w:r>
      <w:r>
        <w:rPr>
          <w:color w:val="000000"/>
          <w:sz w:val="28"/>
          <w:szCs w:val="28"/>
        </w:rPr>
        <w:t xml:space="preserve">по </w:t>
      </w:r>
      <w:r w:rsidRPr="006B1F51">
        <w:rPr>
          <w:color w:val="000000"/>
          <w:sz w:val="28"/>
          <w:szCs w:val="28"/>
        </w:rPr>
        <w:t xml:space="preserve">400 кв.м. </w:t>
      </w:r>
    </w:p>
    <w:p w:rsidR="002F4E70" w:rsidRPr="005165E3" w:rsidRDefault="002F4E70" w:rsidP="00B86A1F">
      <w:pPr>
        <w:pStyle w:val="NormalWeb"/>
        <w:jc w:val="both"/>
        <w:rPr>
          <w:sz w:val="28"/>
          <w:szCs w:val="28"/>
        </w:rPr>
      </w:pPr>
      <w:r w:rsidRPr="005165E3">
        <w:rPr>
          <w:sz w:val="28"/>
          <w:szCs w:val="28"/>
        </w:rPr>
        <w:t>2. Въезд с</w:t>
      </w:r>
      <w:r>
        <w:rPr>
          <w:sz w:val="28"/>
          <w:szCs w:val="28"/>
        </w:rPr>
        <w:t xml:space="preserve"> восточной стороны  х. Мацинин</w:t>
      </w:r>
      <w:r w:rsidRPr="005165E3">
        <w:rPr>
          <w:sz w:val="28"/>
          <w:szCs w:val="28"/>
        </w:rPr>
        <w:t xml:space="preserve">, площадью 400 кв.м. </w:t>
      </w:r>
    </w:p>
    <w:p w:rsidR="002F4E70" w:rsidRPr="005165E3" w:rsidRDefault="002F4E70" w:rsidP="00B86A1F">
      <w:pPr>
        <w:pStyle w:val="NormalWeb"/>
        <w:jc w:val="both"/>
        <w:rPr>
          <w:sz w:val="28"/>
          <w:szCs w:val="28"/>
        </w:rPr>
      </w:pPr>
      <w:r w:rsidRPr="005165E3">
        <w:rPr>
          <w:sz w:val="28"/>
          <w:szCs w:val="28"/>
        </w:rPr>
        <w:t xml:space="preserve">3. Въезд с </w:t>
      </w:r>
      <w:r>
        <w:rPr>
          <w:sz w:val="28"/>
          <w:szCs w:val="28"/>
        </w:rPr>
        <w:t>южной стороны  п.Полынный</w:t>
      </w:r>
      <w:r w:rsidRPr="005165E3">
        <w:rPr>
          <w:sz w:val="28"/>
          <w:szCs w:val="28"/>
        </w:rPr>
        <w:t>, площадью 400 кв.м.</w:t>
      </w:r>
    </w:p>
    <w:p w:rsidR="002F4E70" w:rsidRDefault="002F4E70" w:rsidP="00B86A1F">
      <w:pPr>
        <w:pStyle w:val="NormalWeb"/>
        <w:jc w:val="both"/>
        <w:rPr>
          <w:sz w:val="28"/>
          <w:szCs w:val="28"/>
        </w:rPr>
      </w:pPr>
      <w:r w:rsidRPr="005165E3">
        <w:rPr>
          <w:sz w:val="28"/>
          <w:szCs w:val="28"/>
        </w:rPr>
        <w:t>4. Въезд</w:t>
      </w:r>
      <w:r>
        <w:rPr>
          <w:sz w:val="28"/>
          <w:szCs w:val="28"/>
        </w:rPr>
        <w:t xml:space="preserve"> с восточной стороны п.Большой Гашун</w:t>
      </w:r>
      <w:r w:rsidRPr="005165E3">
        <w:rPr>
          <w:sz w:val="28"/>
          <w:szCs w:val="28"/>
        </w:rPr>
        <w:t>, площадью 400 кв.м.</w:t>
      </w:r>
    </w:p>
    <w:p w:rsidR="002F4E70" w:rsidRPr="005165E3" w:rsidRDefault="002F4E70" w:rsidP="00B86A1F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BC77BC">
        <w:rPr>
          <w:sz w:val="28"/>
          <w:szCs w:val="28"/>
        </w:rPr>
        <w:t xml:space="preserve"> </w:t>
      </w:r>
      <w:r w:rsidRPr="005165E3">
        <w:rPr>
          <w:sz w:val="28"/>
          <w:szCs w:val="28"/>
        </w:rPr>
        <w:t>Въезд</w:t>
      </w:r>
      <w:r>
        <w:rPr>
          <w:sz w:val="28"/>
          <w:szCs w:val="28"/>
        </w:rPr>
        <w:t xml:space="preserve"> с северо-восточной стороны п.Большая Поляна</w:t>
      </w:r>
      <w:r w:rsidRPr="005165E3">
        <w:rPr>
          <w:sz w:val="28"/>
          <w:szCs w:val="28"/>
        </w:rPr>
        <w:t>, площадью 400 кв.м.</w:t>
      </w:r>
    </w:p>
    <w:p w:rsidR="002F4E70" w:rsidRPr="005165E3" w:rsidRDefault="002F4E70" w:rsidP="00BC77BC">
      <w:pPr>
        <w:pStyle w:val="NormalWeb"/>
        <w:jc w:val="both"/>
        <w:rPr>
          <w:sz w:val="28"/>
          <w:szCs w:val="28"/>
        </w:rPr>
      </w:pPr>
      <w:r>
        <w:rPr>
          <w:color w:val="000000"/>
        </w:rPr>
        <w:t>6.</w:t>
      </w:r>
      <w:r w:rsidRPr="00BC77BC">
        <w:rPr>
          <w:sz w:val="28"/>
          <w:szCs w:val="28"/>
        </w:rPr>
        <w:t xml:space="preserve"> </w:t>
      </w:r>
      <w:r w:rsidRPr="005165E3">
        <w:rPr>
          <w:sz w:val="28"/>
          <w:szCs w:val="28"/>
        </w:rPr>
        <w:t>Въезд</w:t>
      </w:r>
      <w:r>
        <w:rPr>
          <w:sz w:val="28"/>
          <w:szCs w:val="28"/>
        </w:rPr>
        <w:t xml:space="preserve"> с южной стороны п.Ергени</w:t>
      </w:r>
      <w:r w:rsidRPr="005165E3">
        <w:rPr>
          <w:sz w:val="28"/>
          <w:szCs w:val="28"/>
        </w:rPr>
        <w:t>, площадью 400 кв.м.</w:t>
      </w:r>
    </w:p>
    <w:p w:rsidR="002F4E70" w:rsidRDefault="002F4E70" w:rsidP="00B86A1F">
      <w:pPr>
        <w:pStyle w:val="NormalWeb"/>
        <w:jc w:val="both"/>
        <w:rPr>
          <w:color w:val="000000"/>
        </w:rPr>
      </w:pPr>
    </w:p>
    <w:tbl>
      <w:tblPr>
        <w:tblW w:w="0" w:type="auto"/>
        <w:tblInd w:w="108" w:type="dxa"/>
        <w:tblLook w:val="0000"/>
      </w:tblPr>
      <w:tblGrid>
        <w:gridCol w:w="6436"/>
        <w:gridCol w:w="3253"/>
      </w:tblGrid>
      <w:tr w:rsidR="002F4E70" w:rsidRPr="00BC77BC" w:rsidTr="006600EF">
        <w:trPr>
          <w:trHeight w:val="745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</w:tcPr>
          <w:p w:rsidR="002F4E70" w:rsidRPr="00CF332B" w:rsidRDefault="002F4E70" w:rsidP="006600EF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32B">
              <w:rPr>
                <w:rFonts w:ascii="Times New Roman" w:hAnsi="Times New Roman"/>
                <w:sz w:val="28"/>
                <w:szCs w:val="28"/>
              </w:rPr>
              <w:t xml:space="preserve">Председатель Собрания депутатов – </w:t>
            </w:r>
          </w:p>
          <w:p w:rsidR="002F4E70" w:rsidRPr="00CF332B" w:rsidRDefault="002F4E70" w:rsidP="003B6025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32B">
              <w:rPr>
                <w:rFonts w:ascii="Times New Roman" w:hAnsi="Times New Roman"/>
                <w:sz w:val="28"/>
                <w:szCs w:val="28"/>
              </w:rPr>
              <w:t xml:space="preserve">глава  </w:t>
            </w:r>
            <w:r>
              <w:rPr>
                <w:rFonts w:ascii="Times New Roman" w:hAnsi="Times New Roman"/>
                <w:sz w:val="28"/>
                <w:szCs w:val="28"/>
              </w:rPr>
              <w:t>Гашунского</w:t>
            </w:r>
            <w:r w:rsidRPr="00CF332B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2F4E70" w:rsidRPr="00CF332B" w:rsidRDefault="002F4E70" w:rsidP="006600EF">
            <w:pPr>
              <w:pStyle w:val="a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2F4E70" w:rsidRPr="004376B6" w:rsidRDefault="002F4E70" w:rsidP="004376B6">
            <w:pPr>
              <w:tabs>
                <w:tab w:val="left" w:pos="1215"/>
              </w:tabs>
              <w:ind w:firstLine="709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Л.В.Нечаева</w:t>
            </w:r>
          </w:p>
        </w:tc>
      </w:tr>
    </w:tbl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Default="002F4E70" w:rsidP="00B86A1F">
      <w:pPr>
        <w:pStyle w:val="NormalWeb"/>
        <w:jc w:val="both"/>
        <w:rPr>
          <w:color w:val="000000"/>
        </w:rPr>
      </w:pPr>
    </w:p>
    <w:p w:rsidR="002F4E70" w:rsidRPr="001B3AB7" w:rsidRDefault="002F4E70" w:rsidP="00316223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</w:t>
      </w:r>
      <w:r w:rsidRPr="001B3AB7">
        <w:rPr>
          <w:color w:val="000000"/>
        </w:rPr>
        <w:t xml:space="preserve">  </w:t>
      </w:r>
      <w:r w:rsidRPr="00895994">
        <w:rPr>
          <w:color w:val="000000"/>
          <w:sz w:val="28"/>
          <w:szCs w:val="28"/>
        </w:rPr>
        <w:t>ПРИЛОЖЕНИЕ №2</w:t>
      </w:r>
    </w:p>
    <w:p w:rsidR="002F4E70" w:rsidRPr="00693791" w:rsidRDefault="002F4E70" w:rsidP="004376B6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1B3AB7">
        <w:rPr>
          <w:color w:val="000000"/>
        </w:rPr>
        <w:t xml:space="preserve">                                                            </w:t>
      </w:r>
      <w:r>
        <w:rPr>
          <w:color w:val="000000"/>
        </w:rPr>
        <w:t xml:space="preserve">                              </w:t>
      </w:r>
      <w:r w:rsidRPr="001B3AB7">
        <w:rPr>
          <w:color w:val="000000"/>
        </w:rPr>
        <w:t xml:space="preserve">  </w:t>
      </w:r>
      <w:r w:rsidRPr="00895994">
        <w:rPr>
          <w:color w:val="000000"/>
          <w:sz w:val="28"/>
          <w:szCs w:val="28"/>
        </w:rPr>
        <w:t>к Решению Собрания депутатов</w:t>
      </w:r>
      <w:r w:rsidRPr="00693791">
        <w:rPr>
          <w:color w:val="000000"/>
          <w:sz w:val="28"/>
          <w:szCs w:val="28"/>
        </w:rPr>
        <w:t xml:space="preserve"> </w:t>
      </w:r>
    </w:p>
    <w:p w:rsidR="002F4E70" w:rsidRPr="00081C80" w:rsidRDefault="002F4E70" w:rsidP="004376B6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693791">
        <w:rPr>
          <w:color w:val="000000"/>
          <w:sz w:val="28"/>
          <w:szCs w:val="28"/>
        </w:rPr>
        <w:t xml:space="preserve">                                                                     </w:t>
      </w:r>
      <w:r>
        <w:rPr>
          <w:color w:val="000000"/>
          <w:sz w:val="28"/>
          <w:szCs w:val="28"/>
        </w:rPr>
        <w:t>Гашунского</w:t>
      </w:r>
      <w:r w:rsidRPr="00895994">
        <w:rPr>
          <w:color w:val="000000"/>
          <w:sz w:val="28"/>
          <w:szCs w:val="28"/>
        </w:rPr>
        <w:t xml:space="preserve"> сельского поселения</w:t>
      </w:r>
    </w:p>
    <w:p w:rsidR="002F4E70" w:rsidRPr="005165E3" w:rsidRDefault="002F4E70" w:rsidP="004376B6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376B6"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</w:t>
      </w:r>
      <w:r>
        <w:rPr>
          <w:sz w:val="28"/>
          <w:szCs w:val="28"/>
        </w:rPr>
        <w:t>от 27.08.2021</w:t>
      </w:r>
      <w:r w:rsidRPr="005165E3">
        <w:rPr>
          <w:sz w:val="28"/>
          <w:szCs w:val="28"/>
        </w:rPr>
        <w:t>. № 1</w:t>
      </w:r>
      <w:r>
        <w:rPr>
          <w:sz w:val="28"/>
          <w:szCs w:val="28"/>
        </w:rPr>
        <w:t>10</w:t>
      </w:r>
      <w:r w:rsidRPr="005165E3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5165E3">
        <w:rPr>
          <w:sz w:val="28"/>
          <w:szCs w:val="28"/>
        </w:rPr>
        <w:t xml:space="preserve">                                                                                               </w:t>
      </w:r>
    </w:p>
    <w:p w:rsidR="002F4E70" w:rsidRPr="00D8009A" w:rsidRDefault="002F4E70" w:rsidP="00895994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895994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</w:t>
      </w:r>
    </w:p>
    <w:p w:rsidR="002F4E70" w:rsidRPr="002B3290" w:rsidRDefault="002F4E70" w:rsidP="002B3290">
      <w:pPr>
        <w:pStyle w:val="NormalWeb"/>
        <w:tabs>
          <w:tab w:val="left" w:pos="3270"/>
        </w:tabs>
        <w:spacing w:before="0" w:beforeAutospacing="0" w:after="0" w:afterAutospacing="0"/>
        <w:rPr>
          <w:b/>
          <w:color w:val="000000"/>
          <w:sz w:val="16"/>
          <w:szCs w:val="16"/>
        </w:rPr>
      </w:pPr>
    </w:p>
    <w:p w:rsidR="002F4E70" w:rsidRDefault="002F4E70" w:rsidP="00667E73">
      <w:pPr>
        <w:pStyle w:val="NormalWeb"/>
        <w:tabs>
          <w:tab w:val="left" w:pos="3270"/>
        </w:tabs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751CF">
        <w:rPr>
          <w:b/>
          <w:color w:val="000000"/>
          <w:sz w:val="28"/>
          <w:szCs w:val="28"/>
        </w:rPr>
        <w:t xml:space="preserve">Требования </w:t>
      </w:r>
    </w:p>
    <w:p w:rsidR="002F4E70" w:rsidRPr="004751CF" w:rsidRDefault="002F4E70" w:rsidP="00667E73">
      <w:pPr>
        <w:pStyle w:val="NormalWeb"/>
        <w:tabs>
          <w:tab w:val="left" w:pos="3270"/>
        </w:tabs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751CF">
        <w:rPr>
          <w:b/>
          <w:color w:val="000000"/>
          <w:sz w:val="28"/>
          <w:szCs w:val="28"/>
        </w:rPr>
        <w:t>к виду и размещению указателей</w:t>
      </w:r>
    </w:p>
    <w:p w:rsidR="002F4E70" w:rsidRDefault="002F4E70" w:rsidP="00667E73">
      <w:pPr>
        <w:pStyle w:val="NormalWeb"/>
        <w:tabs>
          <w:tab w:val="left" w:pos="3270"/>
        </w:tabs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751CF">
        <w:rPr>
          <w:b/>
          <w:color w:val="000000"/>
          <w:sz w:val="28"/>
          <w:szCs w:val="28"/>
        </w:rPr>
        <w:t>«Выгул домашних животных</w:t>
      </w:r>
      <w:r>
        <w:rPr>
          <w:b/>
          <w:color w:val="000000"/>
          <w:sz w:val="28"/>
          <w:szCs w:val="28"/>
        </w:rPr>
        <w:t>»</w:t>
      </w:r>
    </w:p>
    <w:p w:rsidR="002F4E70" w:rsidRPr="002B3290" w:rsidRDefault="002F4E70" w:rsidP="00667E73">
      <w:pPr>
        <w:pStyle w:val="NormalWeb"/>
        <w:tabs>
          <w:tab w:val="left" w:pos="3270"/>
        </w:tabs>
        <w:spacing w:before="0" w:beforeAutospacing="0" w:after="0" w:afterAutospacing="0"/>
        <w:jc w:val="center"/>
        <w:rPr>
          <w:b/>
          <w:color w:val="000000"/>
          <w:sz w:val="16"/>
          <w:szCs w:val="16"/>
        </w:rPr>
      </w:pPr>
    </w:p>
    <w:p w:rsidR="002F4E70" w:rsidRPr="00342FC3" w:rsidRDefault="002F4E70" w:rsidP="00667E73">
      <w:pPr>
        <w:pStyle w:val="NormalWeb"/>
        <w:tabs>
          <w:tab w:val="left" w:pos="3270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C237C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2C237C">
        <w:rPr>
          <w:color w:val="000000"/>
          <w:sz w:val="28"/>
          <w:szCs w:val="28"/>
        </w:rPr>
        <w:t xml:space="preserve">Границы территории места для выгула домашних животных обозначаются  администрацией </w:t>
      </w:r>
      <w:r>
        <w:rPr>
          <w:color w:val="000000"/>
          <w:sz w:val="28"/>
          <w:szCs w:val="28"/>
        </w:rPr>
        <w:t>Гашунского</w:t>
      </w:r>
      <w:r w:rsidRPr="002C237C">
        <w:rPr>
          <w:color w:val="000000"/>
          <w:sz w:val="28"/>
          <w:szCs w:val="28"/>
        </w:rPr>
        <w:t xml:space="preserve"> сельского поселения</w:t>
      </w:r>
      <w:r>
        <w:rPr>
          <w:color w:val="000000"/>
          <w:sz w:val="28"/>
          <w:szCs w:val="28"/>
        </w:rPr>
        <w:t xml:space="preserve"> указателями </w:t>
      </w:r>
      <w:r w:rsidRPr="008B70C6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В</w:t>
      </w:r>
      <w:r w:rsidRPr="008B70C6">
        <w:rPr>
          <w:b/>
          <w:color w:val="000000"/>
          <w:sz w:val="28"/>
          <w:szCs w:val="28"/>
        </w:rPr>
        <w:t>ыгул домашних животных»</w:t>
      </w:r>
      <w:r w:rsidRPr="008B70C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размещаемые по периметру границ данной территории на высоте не ниже </w:t>
      </w:r>
      <w:smartTag w:uri="urn:schemas-microsoft-com:office:smarttags" w:element="metricconverter">
        <w:smartTagPr>
          <w:attr w:name="ProductID" w:val="1,5 метров"/>
        </w:smartTagPr>
        <w:r>
          <w:rPr>
            <w:color w:val="000000"/>
            <w:sz w:val="28"/>
            <w:szCs w:val="28"/>
          </w:rPr>
          <w:t>1,5 метров</w:t>
        </w:r>
      </w:smartTag>
      <w:r>
        <w:rPr>
          <w:color w:val="000000"/>
          <w:sz w:val="28"/>
          <w:szCs w:val="28"/>
        </w:rPr>
        <w:t xml:space="preserve"> от уровня земли, на расстоянии, обеспечивающем видимость от одного указателя до следующего ближайшего.</w:t>
      </w:r>
    </w:p>
    <w:p w:rsidR="002F4E70" w:rsidRPr="00342FC3" w:rsidRDefault="002F4E70" w:rsidP="00667E73">
      <w:pPr>
        <w:pStyle w:val="NormalWeb"/>
        <w:tabs>
          <w:tab w:val="left" w:pos="3270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Указатели </w:t>
      </w:r>
      <w:r>
        <w:rPr>
          <w:b/>
          <w:color w:val="000000"/>
          <w:sz w:val="28"/>
          <w:szCs w:val="28"/>
        </w:rPr>
        <w:t>«В</w:t>
      </w:r>
      <w:r w:rsidRPr="008B70C6">
        <w:rPr>
          <w:b/>
          <w:color w:val="000000"/>
          <w:sz w:val="28"/>
          <w:szCs w:val="28"/>
        </w:rPr>
        <w:t>ыгул домашних животных»</w:t>
      </w:r>
      <w:r>
        <w:rPr>
          <w:color w:val="000000"/>
          <w:sz w:val="28"/>
          <w:szCs w:val="28"/>
        </w:rPr>
        <w:t xml:space="preserve"> изготавливаются из деревянных или металлических материалов, размерами: ширина не менее </w:t>
      </w:r>
      <w:smartTag w:uri="urn:schemas-microsoft-com:office:smarttags" w:element="metricconverter">
        <w:smartTagPr>
          <w:attr w:name="ProductID" w:val="30 см"/>
        </w:smartTagPr>
        <w:r>
          <w:rPr>
            <w:color w:val="000000"/>
            <w:sz w:val="28"/>
            <w:szCs w:val="28"/>
          </w:rPr>
          <w:t>30 см</w:t>
        </w:r>
      </w:smartTag>
      <w:r>
        <w:rPr>
          <w:color w:val="000000"/>
          <w:sz w:val="28"/>
          <w:szCs w:val="28"/>
        </w:rPr>
        <w:t xml:space="preserve">, высота не менее </w:t>
      </w:r>
      <w:smartTag w:uri="urn:schemas-microsoft-com:office:smarttags" w:element="metricconverter">
        <w:smartTagPr>
          <w:attr w:name="ProductID" w:val="20 см"/>
        </w:smartTagPr>
        <w:r>
          <w:rPr>
            <w:color w:val="000000"/>
            <w:sz w:val="28"/>
            <w:szCs w:val="28"/>
          </w:rPr>
          <w:t>20 см</w:t>
        </w:r>
      </w:smartTag>
      <w:r>
        <w:rPr>
          <w:color w:val="000000"/>
          <w:sz w:val="28"/>
          <w:szCs w:val="28"/>
        </w:rPr>
        <w:t xml:space="preserve">, окрашиваются красителем красного цвета с наружной стороны периметра территории и жёлтого цвета с внутренней стороны периметра  территории, а также снабжается текстом красителя чёрного цвета </w:t>
      </w:r>
      <w:r>
        <w:rPr>
          <w:b/>
          <w:color w:val="000000"/>
          <w:sz w:val="28"/>
          <w:szCs w:val="28"/>
        </w:rPr>
        <w:t>«В</w:t>
      </w:r>
      <w:r w:rsidRPr="008B70C6">
        <w:rPr>
          <w:b/>
          <w:color w:val="000000"/>
          <w:sz w:val="28"/>
          <w:szCs w:val="28"/>
        </w:rPr>
        <w:t>ыгул домашних животных»</w:t>
      </w:r>
      <w:r>
        <w:rPr>
          <w:color w:val="000000"/>
          <w:sz w:val="28"/>
          <w:szCs w:val="28"/>
        </w:rPr>
        <w:t>:</w:t>
      </w:r>
    </w:p>
    <w:p w:rsidR="002F4E70" w:rsidRPr="00941AE3" w:rsidRDefault="002F4E70" w:rsidP="00667E73">
      <w:pPr>
        <w:pStyle w:val="NormalWeb"/>
        <w:tabs>
          <w:tab w:val="left" w:pos="3270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Вид указателя </w:t>
      </w:r>
      <w:r>
        <w:rPr>
          <w:b/>
          <w:color w:val="000000"/>
          <w:sz w:val="28"/>
          <w:szCs w:val="28"/>
        </w:rPr>
        <w:t>«В</w:t>
      </w:r>
      <w:r w:rsidRPr="008B70C6">
        <w:rPr>
          <w:b/>
          <w:color w:val="000000"/>
          <w:sz w:val="28"/>
          <w:szCs w:val="28"/>
        </w:rPr>
        <w:t>ыгул домашних животных»</w:t>
      </w:r>
      <w:r>
        <w:rPr>
          <w:color w:val="000000"/>
          <w:sz w:val="28"/>
          <w:szCs w:val="28"/>
        </w:rPr>
        <w:t xml:space="preserve"> с наружной стороны периметра территории:</w:t>
      </w:r>
    </w:p>
    <w:p w:rsidR="002F4E70" w:rsidRPr="00941AE3" w:rsidRDefault="002F4E70" w:rsidP="00667E73">
      <w:pPr>
        <w:pStyle w:val="NormalWeb"/>
        <w:tabs>
          <w:tab w:val="left" w:pos="3270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35"/>
      </w:tblGrid>
      <w:tr w:rsidR="002F4E70" w:rsidRPr="004A1092" w:rsidTr="00993E33">
        <w:trPr>
          <w:trHeight w:val="1528"/>
        </w:trPr>
        <w:tc>
          <w:tcPr>
            <w:tcW w:w="7335" w:type="dxa"/>
            <w:shd w:val="clear" w:color="auto" w:fill="C0504D"/>
          </w:tcPr>
          <w:p w:rsidR="002F4E70" w:rsidRPr="00993E33" w:rsidRDefault="002F4E70" w:rsidP="00993E33">
            <w:pPr>
              <w:pStyle w:val="NormalWeb"/>
              <w:tabs>
                <w:tab w:val="left" w:pos="3270"/>
              </w:tabs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993E33">
              <w:rPr>
                <w:b/>
                <w:color w:val="000000"/>
                <w:sz w:val="28"/>
                <w:szCs w:val="28"/>
                <w:u w:val="single"/>
              </w:rPr>
              <w:t>МЕСТО</w:t>
            </w:r>
          </w:p>
          <w:p w:rsidR="002F4E70" w:rsidRPr="00214B85" w:rsidRDefault="002F4E70" w:rsidP="00E978FE">
            <w:pPr>
              <w:pStyle w:val="NormalWeb"/>
              <w:tabs>
                <w:tab w:val="left" w:pos="3270"/>
              </w:tabs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214B85">
              <w:rPr>
                <w:b/>
                <w:color w:val="000000"/>
                <w:sz w:val="28"/>
                <w:szCs w:val="28"/>
                <w:u w:val="single"/>
              </w:rPr>
              <w:t>ВЫГУЛА</w:t>
            </w:r>
          </w:p>
          <w:p w:rsidR="002F4E70" w:rsidRPr="00E978FE" w:rsidRDefault="002F4E70" w:rsidP="00E978FE">
            <w:pPr>
              <w:pStyle w:val="NormalWeb"/>
              <w:tabs>
                <w:tab w:val="left" w:pos="3270"/>
              </w:tabs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214B85">
              <w:rPr>
                <w:b/>
                <w:color w:val="000000"/>
                <w:sz w:val="28"/>
                <w:szCs w:val="28"/>
                <w:u w:val="single"/>
              </w:rPr>
              <w:t>ДОМАШНИХ</w:t>
            </w:r>
            <w:r>
              <w:rPr>
                <w:b/>
                <w:color w:val="000000"/>
                <w:sz w:val="28"/>
                <w:szCs w:val="28"/>
                <w:u w:val="single"/>
                <w:lang w:val="en-US"/>
              </w:rPr>
              <w:t xml:space="preserve"> </w:t>
            </w:r>
            <w:r w:rsidRPr="00214B85">
              <w:rPr>
                <w:b/>
                <w:color w:val="000000"/>
                <w:sz w:val="28"/>
                <w:szCs w:val="28"/>
                <w:u w:val="single"/>
              </w:rPr>
              <w:t>ЖИВОТНЫХ</w:t>
            </w:r>
          </w:p>
          <w:p w:rsidR="002F4E70" w:rsidRPr="00F63FBB" w:rsidRDefault="002F4E70" w:rsidP="00386D77">
            <w:pPr>
              <w:pStyle w:val="NormalWeb"/>
              <w:tabs>
                <w:tab w:val="left" w:pos="3270"/>
              </w:tabs>
              <w:rPr>
                <w:color w:val="FFFFFF"/>
                <w:sz w:val="28"/>
                <w:szCs w:val="28"/>
              </w:rPr>
            </w:pPr>
          </w:p>
          <w:p w:rsidR="002F4E70" w:rsidRDefault="002F4E70" w:rsidP="00386D77">
            <w:pPr>
              <w:pStyle w:val="NormalWeb"/>
              <w:tabs>
                <w:tab w:val="left" w:pos="327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2F4E70" w:rsidRDefault="002F4E70" w:rsidP="00214B85">
      <w:pPr>
        <w:pStyle w:val="NormalWeb"/>
        <w:tabs>
          <w:tab w:val="left" w:pos="3270"/>
        </w:tabs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2F4E70" w:rsidRDefault="002F4E70" w:rsidP="004376B6">
      <w:pPr>
        <w:pStyle w:val="NormalWeb"/>
        <w:tabs>
          <w:tab w:val="left" w:pos="327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2.2. Вид указателя </w:t>
      </w:r>
      <w:r w:rsidRPr="008B70C6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В</w:t>
      </w:r>
      <w:r w:rsidRPr="008B70C6">
        <w:rPr>
          <w:b/>
          <w:color w:val="000000"/>
          <w:sz w:val="28"/>
          <w:szCs w:val="28"/>
        </w:rPr>
        <w:t>ыгул домашних животных»</w:t>
      </w:r>
      <w:r>
        <w:rPr>
          <w:color w:val="000000"/>
          <w:sz w:val="28"/>
          <w:szCs w:val="28"/>
        </w:rPr>
        <w:t xml:space="preserve"> с внутренней стороны периметра территории:</w:t>
      </w:r>
    </w:p>
    <w:tbl>
      <w:tblPr>
        <w:tblpPr w:leftFromText="180" w:rightFromText="180" w:vertAnchor="text" w:horzAnchor="margin" w:tblpX="250" w:tblpY="265"/>
        <w:tblW w:w="0" w:type="auto"/>
        <w:tblLook w:val="0000"/>
      </w:tblPr>
      <w:tblGrid>
        <w:gridCol w:w="7338"/>
      </w:tblGrid>
      <w:tr w:rsidR="002F4E70" w:rsidRPr="00667E73" w:rsidTr="001D130E">
        <w:trPr>
          <w:trHeight w:val="2133"/>
        </w:trPr>
        <w:tc>
          <w:tcPr>
            <w:tcW w:w="7338" w:type="dxa"/>
            <w:shd w:val="clear" w:color="auto" w:fill="FFFF00"/>
          </w:tcPr>
          <w:p w:rsidR="002F4E70" w:rsidRPr="00214B85" w:rsidRDefault="002F4E70" w:rsidP="00214B85">
            <w:pPr>
              <w:pStyle w:val="NormalWeb"/>
              <w:tabs>
                <w:tab w:val="left" w:pos="3270"/>
              </w:tabs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214B85">
              <w:rPr>
                <w:b/>
                <w:color w:val="000000"/>
                <w:sz w:val="28"/>
                <w:szCs w:val="28"/>
                <w:u w:val="single"/>
              </w:rPr>
              <w:t>МЕСТО</w:t>
            </w:r>
          </w:p>
          <w:p w:rsidR="002F4E70" w:rsidRPr="00214B85" w:rsidRDefault="002F4E70" w:rsidP="00214B85">
            <w:pPr>
              <w:pStyle w:val="NormalWeb"/>
              <w:tabs>
                <w:tab w:val="left" w:pos="3270"/>
              </w:tabs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214B85">
              <w:rPr>
                <w:b/>
                <w:color w:val="000000"/>
                <w:sz w:val="28"/>
                <w:szCs w:val="28"/>
                <w:u w:val="single"/>
              </w:rPr>
              <w:t>ВЫГУЛА</w:t>
            </w:r>
          </w:p>
          <w:p w:rsidR="002F4E70" w:rsidRPr="00E978FE" w:rsidRDefault="002F4E70" w:rsidP="00E978FE">
            <w:pPr>
              <w:pStyle w:val="NormalWeb"/>
              <w:tabs>
                <w:tab w:val="left" w:pos="3270"/>
              </w:tabs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214B85">
              <w:rPr>
                <w:b/>
                <w:color w:val="000000"/>
                <w:sz w:val="28"/>
                <w:szCs w:val="28"/>
                <w:u w:val="single"/>
              </w:rPr>
              <w:t>ДОМАШНИХ</w:t>
            </w:r>
            <w:r>
              <w:rPr>
                <w:b/>
                <w:color w:val="000000"/>
                <w:sz w:val="28"/>
                <w:szCs w:val="28"/>
                <w:u w:val="single"/>
                <w:lang w:val="en-US"/>
              </w:rPr>
              <w:t xml:space="preserve"> </w:t>
            </w:r>
            <w:r w:rsidRPr="00214B85">
              <w:rPr>
                <w:b/>
                <w:color w:val="000000"/>
                <w:sz w:val="28"/>
                <w:szCs w:val="28"/>
                <w:u w:val="single"/>
              </w:rPr>
              <w:t>ЖИВОТНЫХ</w:t>
            </w:r>
          </w:p>
        </w:tc>
      </w:tr>
    </w:tbl>
    <w:p w:rsidR="002F4E70" w:rsidRDefault="002F4E70" w:rsidP="004A1092">
      <w:pPr>
        <w:pStyle w:val="NormalWeb"/>
        <w:tabs>
          <w:tab w:val="left" w:pos="327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F4E70" w:rsidRDefault="002F4E70" w:rsidP="004A1092">
      <w:pPr>
        <w:pStyle w:val="NormalWeb"/>
        <w:tabs>
          <w:tab w:val="left" w:pos="3270"/>
        </w:tabs>
        <w:rPr>
          <w:color w:val="000000"/>
          <w:sz w:val="28"/>
          <w:szCs w:val="28"/>
        </w:rPr>
      </w:pPr>
    </w:p>
    <w:p w:rsidR="002F4E70" w:rsidRDefault="002F4E70" w:rsidP="002C237C">
      <w:pPr>
        <w:pStyle w:val="NormalWeb"/>
        <w:tabs>
          <w:tab w:val="left" w:pos="3270"/>
        </w:tabs>
        <w:rPr>
          <w:color w:val="000000"/>
          <w:sz w:val="28"/>
          <w:szCs w:val="28"/>
        </w:rPr>
      </w:pPr>
    </w:p>
    <w:p w:rsidR="002F4E70" w:rsidRPr="00902C94" w:rsidRDefault="002F4E70" w:rsidP="002C237C">
      <w:pPr>
        <w:pStyle w:val="NormalWeb"/>
        <w:tabs>
          <w:tab w:val="left" w:pos="3270"/>
        </w:tabs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39"/>
        <w:tblW w:w="0" w:type="auto"/>
        <w:tblLook w:val="0000"/>
      </w:tblPr>
      <w:tblGrid>
        <w:gridCol w:w="6446"/>
        <w:gridCol w:w="3243"/>
      </w:tblGrid>
      <w:tr w:rsidR="002F4E70" w:rsidRPr="00CF332B" w:rsidTr="002B3290">
        <w:trPr>
          <w:trHeight w:val="745"/>
        </w:trPr>
        <w:tc>
          <w:tcPr>
            <w:tcW w:w="6446" w:type="dxa"/>
            <w:tcBorders>
              <w:top w:val="nil"/>
              <w:left w:val="nil"/>
              <w:bottom w:val="nil"/>
              <w:right w:val="nil"/>
            </w:tcBorders>
          </w:tcPr>
          <w:p w:rsidR="002F4E70" w:rsidRDefault="002F4E70" w:rsidP="002B329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F4E70" w:rsidRPr="00CF332B" w:rsidRDefault="002F4E70" w:rsidP="002B329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32B">
              <w:rPr>
                <w:rFonts w:ascii="Times New Roman" w:hAnsi="Times New Roman"/>
                <w:sz w:val="28"/>
                <w:szCs w:val="28"/>
              </w:rPr>
              <w:t xml:space="preserve">Председатель Собрания депутатов – </w:t>
            </w:r>
          </w:p>
          <w:p w:rsidR="002F4E70" w:rsidRPr="00CF332B" w:rsidRDefault="002F4E70" w:rsidP="004376B6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32B">
              <w:rPr>
                <w:rFonts w:ascii="Times New Roman" w:hAnsi="Times New Roman"/>
                <w:sz w:val="28"/>
                <w:szCs w:val="28"/>
              </w:rPr>
              <w:t xml:space="preserve">глава  </w:t>
            </w:r>
            <w:r>
              <w:rPr>
                <w:rFonts w:ascii="Times New Roman" w:hAnsi="Times New Roman"/>
                <w:sz w:val="28"/>
                <w:szCs w:val="28"/>
              </w:rPr>
              <w:t>Гашунского</w:t>
            </w:r>
            <w:r w:rsidRPr="00CF332B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</w:tcPr>
          <w:p w:rsidR="002F4E70" w:rsidRPr="00CF332B" w:rsidRDefault="002F4E70" w:rsidP="002B3290">
            <w:pPr>
              <w:pStyle w:val="a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2F4E70" w:rsidRDefault="002F4E70" w:rsidP="004376B6">
            <w:pPr>
              <w:tabs>
                <w:tab w:val="left" w:pos="1215"/>
              </w:tabs>
              <w:ind w:firstLine="709"/>
              <w:jc w:val="both"/>
              <w:rPr>
                <w:sz w:val="28"/>
                <w:szCs w:val="28"/>
                <w:lang w:val="ru-RU"/>
              </w:rPr>
            </w:pPr>
          </w:p>
          <w:p w:rsidR="002F4E70" w:rsidRPr="004376B6" w:rsidRDefault="002F4E70" w:rsidP="004376B6">
            <w:pPr>
              <w:tabs>
                <w:tab w:val="left" w:pos="1215"/>
              </w:tabs>
              <w:ind w:firstLine="709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Л.В.Нечаева</w:t>
            </w:r>
          </w:p>
        </w:tc>
      </w:tr>
    </w:tbl>
    <w:p w:rsidR="002F4E70" w:rsidRPr="009568C3" w:rsidRDefault="002F4E70" w:rsidP="00902C94">
      <w:pPr>
        <w:jc w:val="both"/>
        <w:rPr>
          <w:sz w:val="20"/>
          <w:szCs w:val="20"/>
          <w:lang w:val="ru-RU"/>
        </w:rPr>
      </w:pPr>
    </w:p>
    <w:sectPr w:rsidR="002F4E70" w:rsidRPr="009568C3" w:rsidSect="004376B6">
      <w:pgSz w:w="11906" w:h="16838"/>
      <w:pgMar w:top="567" w:right="624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32C6"/>
    <w:rsid w:val="00000A75"/>
    <w:rsid w:val="00007D68"/>
    <w:rsid w:val="00012CAF"/>
    <w:rsid w:val="00031D26"/>
    <w:rsid w:val="000476FF"/>
    <w:rsid w:val="00052A38"/>
    <w:rsid w:val="000736CC"/>
    <w:rsid w:val="00075E9B"/>
    <w:rsid w:val="00080879"/>
    <w:rsid w:val="00081C80"/>
    <w:rsid w:val="000847B1"/>
    <w:rsid w:val="0009593C"/>
    <w:rsid w:val="00097757"/>
    <w:rsid w:val="000B101A"/>
    <w:rsid w:val="000C35E6"/>
    <w:rsid w:val="000C676A"/>
    <w:rsid w:val="000D6C7A"/>
    <w:rsid w:val="000D756D"/>
    <w:rsid w:val="000F363B"/>
    <w:rsid w:val="000F48DE"/>
    <w:rsid w:val="0010150B"/>
    <w:rsid w:val="00104A43"/>
    <w:rsid w:val="00111897"/>
    <w:rsid w:val="00113C0C"/>
    <w:rsid w:val="00116A33"/>
    <w:rsid w:val="00117394"/>
    <w:rsid w:val="0012286D"/>
    <w:rsid w:val="001302E5"/>
    <w:rsid w:val="00137DE9"/>
    <w:rsid w:val="0014405A"/>
    <w:rsid w:val="00170087"/>
    <w:rsid w:val="00176969"/>
    <w:rsid w:val="00191E88"/>
    <w:rsid w:val="001A75B3"/>
    <w:rsid w:val="001B3AB7"/>
    <w:rsid w:val="001B75B2"/>
    <w:rsid w:val="001C07F2"/>
    <w:rsid w:val="001C3761"/>
    <w:rsid w:val="001D130E"/>
    <w:rsid w:val="001D1F80"/>
    <w:rsid w:val="001D7FDF"/>
    <w:rsid w:val="001E2E54"/>
    <w:rsid w:val="001E6FFC"/>
    <w:rsid w:val="001F59F9"/>
    <w:rsid w:val="00200B1A"/>
    <w:rsid w:val="00203725"/>
    <w:rsid w:val="00210C73"/>
    <w:rsid w:val="00214B85"/>
    <w:rsid w:val="00224F01"/>
    <w:rsid w:val="00226D4B"/>
    <w:rsid w:val="00237C7C"/>
    <w:rsid w:val="00252959"/>
    <w:rsid w:val="002751E5"/>
    <w:rsid w:val="0028453D"/>
    <w:rsid w:val="002900F0"/>
    <w:rsid w:val="00292EC2"/>
    <w:rsid w:val="002B3290"/>
    <w:rsid w:val="002C237C"/>
    <w:rsid w:val="002D43E1"/>
    <w:rsid w:val="002E074D"/>
    <w:rsid w:val="002E18AC"/>
    <w:rsid w:val="002E240A"/>
    <w:rsid w:val="002E3EE8"/>
    <w:rsid w:val="002F017A"/>
    <w:rsid w:val="002F386E"/>
    <w:rsid w:val="002F4E70"/>
    <w:rsid w:val="00316223"/>
    <w:rsid w:val="0033120B"/>
    <w:rsid w:val="00342FC3"/>
    <w:rsid w:val="0036446B"/>
    <w:rsid w:val="00373726"/>
    <w:rsid w:val="00373CC4"/>
    <w:rsid w:val="003836E6"/>
    <w:rsid w:val="00386D77"/>
    <w:rsid w:val="003A11A0"/>
    <w:rsid w:val="003B6025"/>
    <w:rsid w:val="003D5DD0"/>
    <w:rsid w:val="003D7BB7"/>
    <w:rsid w:val="003E4B22"/>
    <w:rsid w:val="003F7DA5"/>
    <w:rsid w:val="004376B6"/>
    <w:rsid w:val="00446A74"/>
    <w:rsid w:val="00461516"/>
    <w:rsid w:val="004619C4"/>
    <w:rsid w:val="00462ADD"/>
    <w:rsid w:val="004641EA"/>
    <w:rsid w:val="00471E2D"/>
    <w:rsid w:val="004751CF"/>
    <w:rsid w:val="004772CC"/>
    <w:rsid w:val="004A1092"/>
    <w:rsid w:val="004B6EA2"/>
    <w:rsid w:val="004C02B8"/>
    <w:rsid w:val="004C6E80"/>
    <w:rsid w:val="004D291C"/>
    <w:rsid w:val="004D390A"/>
    <w:rsid w:val="004D6A58"/>
    <w:rsid w:val="004F0965"/>
    <w:rsid w:val="004F4E70"/>
    <w:rsid w:val="004F5C0A"/>
    <w:rsid w:val="005165E3"/>
    <w:rsid w:val="00527786"/>
    <w:rsid w:val="00530F9B"/>
    <w:rsid w:val="00531568"/>
    <w:rsid w:val="0057648E"/>
    <w:rsid w:val="005B083B"/>
    <w:rsid w:val="005C2547"/>
    <w:rsid w:val="005E236A"/>
    <w:rsid w:val="005F7A88"/>
    <w:rsid w:val="006022C4"/>
    <w:rsid w:val="00623926"/>
    <w:rsid w:val="006326A8"/>
    <w:rsid w:val="00643705"/>
    <w:rsid w:val="00654FBB"/>
    <w:rsid w:val="006600EF"/>
    <w:rsid w:val="00666B42"/>
    <w:rsid w:val="00667E73"/>
    <w:rsid w:val="00693791"/>
    <w:rsid w:val="006B0D1E"/>
    <w:rsid w:val="006B1F51"/>
    <w:rsid w:val="006B742B"/>
    <w:rsid w:val="006C2E64"/>
    <w:rsid w:val="006D304D"/>
    <w:rsid w:val="006E5ECA"/>
    <w:rsid w:val="006F32C6"/>
    <w:rsid w:val="00706958"/>
    <w:rsid w:val="007209BE"/>
    <w:rsid w:val="007263FA"/>
    <w:rsid w:val="00747823"/>
    <w:rsid w:val="00755FF4"/>
    <w:rsid w:val="00756C88"/>
    <w:rsid w:val="007917DC"/>
    <w:rsid w:val="007D6F6C"/>
    <w:rsid w:val="007D7588"/>
    <w:rsid w:val="007F07C3"/>
    <w:rsid w:val="007F56D7"/>
    <w:rsid w:val="008221E5"/>
    <w:rsid w:val="00850ECB"/>
    <w:rsid w:val="008621C0"/>
    <w:rsid w:val="00876C62"/>
    <w:rsid w:val="00890BDA"/>
    <w:rsid w:val="00895994"/>
    <w:rsid w:val="008977E0"/>
    <w:rsid w:val="008A0C3D"/>
    <w:rsid w:val="008A1CBF"/>
    <w:rsid w:val="008A26AF"/>
    <w:rsid w:val="008B70C6"/>
    <w:rsid w:val="008D2425"/>
    <w:rsid w:val="008D4BE9"/>
    <w:rsid w:val="008E6AA9"/>
    <w:rsid w:val="0090293C"/>
    <w:rsid w:val="00902C94"/>
    <w:rsid w:val="00907062"/>
    <w:rsid w:val="009157C9"/>
    <w:rsid w:val="00933E98"/>
    <w:rsid w:val="00935B32"/>
    <w:rsid w:val="00936E3A"/>
    <w:rsid w:val="00941433"/>
    <w:rsid w:val="00941AE3"/>
    <w:rsid w:val="00946A3E"/>
    <w:rsid w:val="00952A7B"/>
    <w:rsid w:val="00953EDF"/>
    <w:rsid w:val="009568C3"/>
    <w:rsid w:val="00984E20"/>
    <w:rsid w:val="00993E33"/>
    <w:rsid w:val="00994454"/>
    <w:rsid w:val="00994D9F"/>
    <w:rsid w:val="009A233C"/>
    <w:rsid w:val="009C28C4"/>
    <w:rsid w:val="009E6405"/>
    <w:rsid w:val="00A117B9"/>
    <w:rsid w:val="00A25583"/>
    <w:rsid w:val="00A31845"/>
    <w:rsid w:val="00A46E22"/>
    <w:rsid w:val="00A5167B"/>
    <w:rsid w:val="00A85322"/>
    <w:rsid w:val="00A91E07"/>
    <w:rsid w:val="00A95EAE"/>
    <w:rsid w:val="00AB7252"/>
    <w:rsid w:val="00AC1DF4"/>
    <w:rsid w:val="00AC1F96"/>
    <w:rsid w:val="00AE1F58"/>
    <w:rsid w:val="00B03D17"/>
    <w:rsid w:val="00B378A8"/>
    <w:rsid w:val="00B63F0E"/>
    <w:rsid w:val="00B644D2"/>
    <w:rsid w:val="00B83328"/>
    <w:rsid w:val="00B86A1F"/>
    <w:rsid w:val="00B972FC"/>
    <w:rsid w:val="00BA03E0"/>
    <w:rsid w:val="00BA686D"/>
    <w:rsid w:val="00BC77BC"/>
    <w:rsid w:val="00BD075F"/>
    <w:rsid w:val="00BD61EA"/>
    <w:rsid w:val="00C04AEA"/>
    <w:rsid w:val="00C06095"/>
    <w:rsid w:val="00C119CC"/>
    <w:rsid w:val="00C224C7"/>
    <w:rsid w:val="00C37259"/>
    <w:rsid w:val="00C67DC1"/>
    <w:rsid w:val="00C7218D"/>
    <w:rsid w:val="00C775BF"/>
    <w:rsid w:val="00C83700"/>
    <w:rsid w:val="00C933A0"/>
    <w:rsid w:val="00C97BC7"/>
    <w:rsid w:val="00CC0C2F"/>
    <w:rsid w:val="00CC2640"/>
    <w:rsid w:val="00CC72D3"/>
    <w:rsid w:val="00CF14BC"/>
    <w:rsid w:val="00CF332B"/>
    <w:rsid w:val="00CF6A12"/>
    <w:rsid w:val="00D20E3A"/>
    <w:rsid w:val="00D36F32"/>
    <w:rsid w:val="00D375D0"/>
    <w:rsid w:val="00D423AA"/>
    <w:rsid w:val="00D8009A"/>
    <w:rsid w:val="00D92552"/>
    <w:rsid w:val="00DA22AD"/>
    <w:rsid w:val="00DA6D8D"/>
    <w:rsid w:val="00DE05B8"/>
    <w:rsid w:val="00DF292E"/>
    <w:rsid w:val="00DF6125"/>
    <w:rsid w:val="00DF64DC"/>
    <w:rsid w:val="00E21A42"/>
    <w:rsid w:val="00E3640E"/>
    <w:rsid w:val="00E36B8D"/>
    <w:rsid w:val="00E6128A"/>
    <w:rsid w:val="00E67B7C"/>
    <w:rsid w:val="00E978FE"/>
    <w:rsid w:val="00EC2068"/>
    <w:rsid w:val="00F150AC"/>
    <w:rsid w:val="00F3123F"/>
    <w:rsid w:val="00F314B8"/>
    <w:rsid w:val="00F4426D"/>
    <w:rsid w:val="00F63FBB"/>
    <w:rsid w:val="00F75F9A"/>
    <w:rsid w:val="00FB47C4"/>
    <w:rsid w:val="00FB5605"/>
    <w:rsid w:val="00FC4104"/>
    <w:rsid w:val="00FE15FA"/>
    <w:rsid w:val="00FE7768"/>
    <w:rsid w:val="00FF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C7C"/>
    <w:rPr>
      <w:sz w:val="24"/>
      <w:szCs w:val="24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37C7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90B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  <w:lang w:val="en-US"/>
    </w:rPr>
  </w:style>
  <w:style w:type="character" w:styleId="Strong">
    <w:name w:val="Strong"/>
    <w:basedOn w:val="DefaultParagraphFont"/>
    <w:uiPriority w:val="99"/>
    <w:qFormat/>
    <w:rsid w:val="00FC4104"/>
    <w:rPr>
      <w:rFonts w:cs="Times New Roman"/>
      <w:b/>
      <w:bCs/>
    </w:rPr>
  </w:style>
  <w:style w:type="character" w:customStyle="1" w:styleId="20">
    <w:name w:val="20"/>
    <w:basedOn w:val="DefaultParagraphFont"/>
    <w:uiPriority w:val="99"/>
    <w:rsid w:val="000736CC"/>
    <w:rPr>
      <w:rFonts w:cs="Times New Roman"/>
    </w:rPr>
  </w:style>
  <w:style w:type="paragraph" w:styleId="NormalWeb">
    <w:name w:val="Normal (Web)"/>
    <w:basedOn w:val="Normal"/>
    <w:uiPriority w:val="99"/>
    <w:rsid w:val="00AE1F58"/>
    <w:pPr>
      <w:spacing w:before="100" w:beforeAutospacing="1" w:after="100" w:afterAutospacing="1"/>
    </w:pPr>
    <w:rPr>
      <w:lang w:val="ru-RU"/>
    </w:rPr>
  </w:style>
  <w:style w:type="paragraph" w:customStyle="1" w:styleId="ConsPlusNormal">
    <w:name w:val="ConsPlusNormal"/>
    <w:uiPriority w:val="99"/>
    <w:rsid w:val="00AE1F58"/>
    <w:pPr>
      <w:widowControl w:val="0"/>
      <w:autoSpaceDE w:val="0"/>
      <w:autoSpaceDN w:val="0"/>
    </w:pPr>
    <w:rPr>
      <w:sz w:val="24"/>
      <w:szCs w:val="20"/>
    </w:rPr>
  </w:style>
  <w:style w:type="paragraph" w:customStyle="1" w:styleId="a">
    <w:name w:val="Нормальный (таблица)"/>
    <w:basedOn w:val="Normal"/>
    <w:next w:val="Normal"/>
    <w:uiPriority w:val="99"/>
    <w:rsid w:val="00AE1F58"/>
    <w:pPr>
      <w:widowControl w:val="0"/>
      <w:autoSpaceDE w:val="0"/>
      <w:autoSpaceDN w:val="0"/>
      <w:adjustRightInd w:val="0"/>
      <w:jc w:val="both"/>
    </w:pPr>
    <w:rPr>
      <w:rFonts w:ascii="Arial" w:hAnsi="Arial"/>
      <w:lang w:val="ru-RU"/>
    </w:rPr>
  </w:style>
  <w:style w:type="paragraph" w:customStyle="1" w:styleId="a0">
    <w:name w:val="Прижатый влево"/>
    <w:basedOn w:val="Normal"/>
    <w:next w:val="Normal"/>
    <w:uiPriority w:val="99"/>
    <w:rsid w:val="00AE1F58"/>
    <w:pPr>
      <w:widowControl w:val="0"/>
      <w:autoSpaceDE w:val="0"/>
      <w:autoSpaceDN w:val="0"/>
      <w:adjustRightInd w:val="0"/>
    </w:pPr>
    <w:rPr>
      <w:rFonts w:ascii="Arial" w:hAnsi="Arial"/>
      <w:lang w:val="ru-RU"/>
    </w:rPr>
  </w:style>
  <w:style w:type="paragraph" w:customStyle="1" w:styleId="ConsTitle">
    <w:name w:val="ConsTitle"/>
    <w:uiPriority w:val="99"/>
    <w:rsid w:val="00AE1F5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Title">
    <w:name w:val="ConsPlusTitle"/>
    <w:uiPriority w:val="99"/>
    <w:rsid w:val="00AE1F5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table" w:styleId="TableSubtle1">
    <w:name w:val="Table Subtle 1"/>
    <w:basedOn w:val="TableNormal"/>
    <w:uiPriority w:val="99"/>
    <w:rsid w:val="002751E5"/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85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160</TotalTime>
  <Pages>3</Pages>
  <Words>681</Words>
  <Characters>3883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cp:lastPrinted>2021-11-15T11:28:00Z</cp:lastPrinted>
  <dcterms:created xsi:type="dcterms:W3CDTF">2020-12-28T11:19:00Z</dcterms:created>
  <dcterms:modified xsi:type="dcterms:W3CDTF">2021-11-15T11:35:00Z</dcterms:modified>
</cp:coreProperties>
</file>