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343" w:rsidRPr="00EE076A" w:rsidRDefault="002F0343" w:rsidP="005B591E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Pr="00EE076A">
        <w:rPr>
          <w:rFonts w:ascii="Times New Roman" w:hAnsi="Times New Roman"/>
          <w:noProof/>
          <w:sz w:val="24"/>
          <w:szCs w:val="24"/>
        </w:rPr>
        <w:t xml:space="preserve">   </w:t>
      </w:r>
      <w:r w:rsidRPr="00B11424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pt;height:68.25pt;visibility:visible">
            <v:imagedata r:id="rId7" o:title=""/>
          </v:shape>
        </w:pict>
      </w:r>
    </w:p>
    <w:p w:rsidR="002F0343" w:rsidRPr="001737D7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РОССИЙСКАЯ ФЕДЕРАЦИЯ</w:t>
      </w:r>
    </w:p>
    <w:p w:rsidR="002F0343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РОСТОВСКАЯ ОБЛАСТЬ </w:t>
      </w:r>
    </w:p>
    <w:p w:rsidR="002F0343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2F0343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«ГАШУНСКОЕ СЕЛЬСКОЕ ПОСЕЛЕНИЕ»</w:t>
      </w:r>
    </w:p>
    <w:p w:rsidR="002F0343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2F0343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</w:t>
      </w:r>
    </w:p>
    <w:p w:rsidR="002F0343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2F0343" w:rsidRPr="001737D7" w:rsidRDefault="002F0343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ЗИМОВНИКОВСК</w:t>
      </w:r>
      <w:r>
        <w:rPr>
          <w:rFonts w:ascii="Times New Roman" w:hAnsi="Times New Roman"/>
          <w:sz w:val="28"/>
          <w:szCs w:val="28"/>
        </w:rPr>
        <w:t>ОГО</w:t>
      </w:r>
      <w:r w:rsidRPr="001737D7">
        <w:rPr>
          <w:rFonts w:ascii="Times New Roman" w:hAnsi="Times New Roman"/>
          <w:sz w:val="28"/>
          <w:szCs w:val="28"/>
        </w:rPr>
        <w:t xml:space="preserve"> РАЙО</w:t>
      </w:r>
      <w:r>
        <w:rPr>
          <w:rFonts w:ascii="Times New Roman" w:hAnsi="Times New Roman"/>
          <w:sz w:val="28"/>
          <w:szCs w:val="28"/>
        </w:rPr>
        <w:t>НА</w:t>
      </w:r>
    </w:p>
    <w:p w:rsidR="002F0343" w:rsidRPr="001737D7" w:rsidRDefault="002F0343" w:rsidP="001737D7">
      <w:pPr>
        <w:pStyle w:val="NoSpacing"/>
        <w:rPr>
          <w:rFonts w:ascii="Times New Roman" w:hAnsi="Times New Roman"/>
          <w:sz w:val="28"/>
          <w:szCs w:val="28"/>
        </w:rPr>
      </w:pPr>
    </w:p>
    <w:p w:rsidR="002F0343" w:rsidRPr="00F308AA" w:rsidRDefault="002F0343" w:rsidP="005B591E">
      <w:pPr>
        <w:tabs>
          <w:tab w:val="center" w:pos="4677"/>
        </w:tabs>
        <w:jc w:val="center"/>
        <w:rPr>
          <w:rFonts w:ascii="Times New Roman" w:hAnsi="Times New Roman"/>
          <w:bCs/>
          <w:sz w:val="32"/>
          <w:szCs w:val="32"/>
        </w:rPr>
      </w:pPr>
      <w:r w:rsidRPr="00F308AA">
        <w:rPr>
          <w:rFonts w:ascii="Times New Roman" w:hAnsi="Times New Roman"/>
          <w:bCs/>
          <w:sz w:val="32"/>
          <w:szCs w:val="32"/>
        </w:rPr>
        <w:t>ПОСТАНОВЛЕНИЕ</w:t>
      </w:r>
    </w:p>
    <w:p w:rsidR="002F0343" w:rsidRPr="00F308AA" w:rsidRDefault="002F0343" w:rsidP="005B591E">
      <w:pPr>
        <w:jc w:val="center"/>
        <w:rPr>
          <w:rFonts w:ascii="Times New Roman" w:hAnsi="Times New Roman"/>
          <w:bCs/>
          <w:sz w:val="32"/>
          <w:szCs w:val="32"/>
          <w:u w:val="single"/>
        </w:rPr>
      </w:pPr>
      <w:r w:rsidRPr="00F308AA">
        <w:rPr>
          <w:rFonts w:ascii="Times New Roman" w:hAnsi="Times New Roman"/>
          <w:bCs/>
          <w:sz w:val="32"/>
          <w:szCs w:val="32"/>
        </w:rPr>
        <w:t xml:space="preserve">№ </w:t>
      </w:r>
      <w:r>
        <w:rPr>
          <w:rFonts w:ascii="Times New Roman" w:hAnsi="Times New Roman"/>
          <w:bCs/>
          <w:sz w:val="32"/>
          <w:szCs w:val="32"/>
        </w:rPr>
        <w:t>21</w:t>
      </w:r>
    </w:p>
    <w:p w:rsidR="002F0343" w:rsidRPr="00EE076A" w:rsidRDefault="002F0343" w:rsidP="005B591E">
      <w:pPr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10031" w:type="dxa"/>
        <w:tblLook w:val="01E0"/>
      </w:tblPr>
      <w:tblGrid>
        <w:gridCol w:w="4682"/>
        <w:gridCol w:w="5349"/>
      </w:tblGrid>
      <w:tr w:rsidR="002F0343" w:rsidRPr="00EE076A" w:rsidTr="0071357D">
        <w:tc>
          <w:tcPr>
            <w:tcW w:w="4682" w:type="dxa"/>
          </w:tcPr>
          <w:p w:rsidR="002F0343" w:rsidRPr="00EE076A" w:rsidRDefault="002F0343" w:rsidP="007135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12.05.2025</w:t>
            </w: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5349" w:type="dxa"/>
          </w:tcPr>
          <w:p w:rsidR="002F0343" w:rsidRPr="00EE076A" w:rsidRDefault="002F0343" w:rsidP="007135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п. Байков</w:t>
            </w:r>
          </w:p>
        </w:tc>
      </w:tr>
    </w:tbl>
    <w:p w:rsidR="002F0343" w:rsidRPr="00EE076A" w:rsidRDefault="002F0343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F0343" w:rsidRDefault="002F0343" w:rsidP="00C67D6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введении</w:t>
      </w:r>
      <w:r w:rsidRPr="008C01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дополнительных требований</w:t>
      </w:r>
    </w:p>
    <w:p w:rsidR="002F0343" w:rsidRDefault="002F0343" w:rsidP="00C67D6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пожарной безопасности на период действия</w:t>
      </w:r>
    </w:p>
    <w:p w:rsidR="002F0343" w:rsidRDefault="002F0343" w:rsidP="00C67D6B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особого противопожарного режима</w:t>
      </w:r>
    </w:p>
    <w:p w:rsidR="002F0343" w:rsidRPr="008C017B" w:rsidRDefault="002F0343" w:rsidP="00C67D6B">
      <w:pPr>
        <w:pStyle w:val="NoSpacing"/>
        <w:rPr>
          <w:rFonts w:ascii="Times New Roman" w:hAnsi="Times New Roman"/>
          <w:sz w:val="28"/>
          <w:szCs w:val="28"/>
        </w:rPr>
      </w:pPr>
      <w:r w:rsidRPr="008C017B">
        <w:rPr>
          <w:rFonts w:ascii="Times New Roman" w:hAnsi="Times New Roman"/>
          <w:sz w:val="28"/>
          <w:szCs w:val="28"/>
        </w:rPr>
        <w:t xml:space="preserve">на территории  </w:t>
      </w:r>
      <w:r>
        <w:rPr>
          <w:rFonts w:ascii="Times New Roman" w:hAnsi="Times New Roman"/>
          <w:sz w:val="28"/>
          <w:szCs w:val="28"/>
        </w:rPr>
        <w:t xml:space="preserve">Гашунского </w:t>
      </w:r>
      <w:r w:rsidRPr="008C017B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>.</w:t>
      </w:r>
      <w:r w:rsidRPr="008C017B">
        <w:rPr>
          <w:rFonts w:ascii="Times New Roman" w:hAnsi="Times New Roman"/>
          <w:sz w:val="28"/>
          <w:szCs w:val="28"/>
        </w:rPr>
        <w:t xml:space="preserve">  </w:t>
      </w:r>
    </w:p>
    <w:p w:rsidR="002F0343" w:rsidRPr="008C017B" w:rsidRDefault="002F0343" w:rsidP="00C67D6B">
      <w:pPr>
        <w:pStyle w:val="NoSpacing"/>
        <w:rPr>
          <w:rFonts w:ascii="Times New Roman" w:hAnsi="Times New Roman"/>
          <w:sz w:val="28"/>
          <w:szCs w:val="28"/>
        </w:rPr>
      </w:pPr>
    </w:p>
    <w:p w:rsidR="002F0343" w:rsidRPr="001737D7" w:rsidRDefault="002F0343" w:rsidP="005B591E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</w:p>
    <w:p w:rsidR="002F0343" w:rsidRPr="00C67D6B" w:rsidRDefault="002F0343" w:rsidP="00C67D6B">
      <w:pPr>
        <w:jc w:val="both"/>
        <w:rPr>
          <w:rFonts w:ascii="Times New Roman" w:hAnsi="Times New Roman"/>
          <w:sz w:val="28"/>
          <w:szCs w:val="28"/>
        </w:rPr>
      </w:pPr>
      <w:r w:rsidRPr="00C67D6B">
        <w:rPr>
          <w:rFonts w:ascii="Times New Roman" w:hAnsi="Times New Roman"/>
          <w:sz w:val="28"/>
          <w:szCs w:val="28"/>
        </w:rPr>
        <w:t>В соответствии с постановлением Губе</w:t>
      </w:r>
      <w:r>
        <w:rPr>
          <w:rFonts w:ascii="Times New Roman" w:hAnsi="Times New Roman"/>
          <w:sz w:val="28"/>
          <w:szCs w:val="28"/>
        </w:rPr>
        <w:t>рнатора Ростовской области от 28.04.2025 № 323</w:t>
      </w:r>
      <w:r w:rsidRPr="00C67D6B">
        <w:rPr>
          <w:rFonts w:ascii="Times New Roman" w:hAnsi="Times New Roman"/>
          <w:sz w:val="28"/>
          <w:szCs w:val="28"/>
        </w:rPr>
        <w:t xml:space="preserve"> «Об установлении особого противопожарного режима на территории Ростовской области», в рамках принятия мер в пожароопасный период, в целях предотвращения гибели и травматизма людей, снижения рисков возникновения пожаров на территории Гашунского сельского поселения.</w:t>
      </w:r>
    </w:p>
    <w:p w:rsidR="002F0343" w:rsidRDefault="002F0343" w:rsidP="005B591E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ПОСТАНОВЛЯЮ:</w:t>
      </w:r>
    </w:p>
    <w:p w:rsidR="002F0343" w:rsidRPr="001737D7" w:rsidRDefault="002F0343" w:rsidP="005B591E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2F0343" w:rsidRPr="007835AD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1. На период действия особого противопожарного режима ввести дополнительные требования пожарной безопасности</w:t>
      </w:r>
      <w:r w:rsidRPr="007835AD">
        <w:rPr>
          <w:rFonts w:ascii="Times New Roman" w:hAnsi="Times New Roman"/>
          <w:sz w:val="28"/>
          <w:szCs w:val="28"/>
        </w:rPr>
        <w:t>: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D038C3">
        <w:rPr>
          <w:rFonts w:ascii="Times New Roman" w:hAnsi="Times New Roman"/>
          <w:sz w:val="28"/>
          <w:szCs w:val="28"/>
        </w:rPr>
        <w:t>1.1. Передача информационных сообщений о введении особого противопожарного режима и проведение разъяснительной работы о мерах пожарной безопасности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38C3">
        <w:rPr>
          <w:rFonts w:ascii="Times New Roman" w:hAnsi="Times New Roman"/>
          <w:sz w:val="28"/>
          <w:szCs w:val="28"/>
        </w:rPr>
        <w:t xml:space="preserve"> и действиях при пожаре на сходах граждан и путем размещения информации на официальном сайте и информационных стендах поселения.</w:t>
      </w:r>
    </w:p>
    <w:p w:rsidR="002F0343" w:rsidRPr="00D038C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Pr="00D038C3">
        <w:rPr>
          <w:rFonts w:ascii="Times New Roman" w:hAnsi="Times New Roman"/>
          <w:sz w:val="28"/>
          <w:szCs w:val="28"/>
        </w:rPr>
        <w:t>. Запрет</w:t>
      </w:r>
      <w:r>
        <w:rPr>
          <w:rFonts w:ascii="Times New Roman" w:hAnsi="Times New Roman"/>
          <w:sz w:val="28"/>
          <w:szCs w:val="28"/>
        </w:rPr>
        <w:t xml:space="preserve">ить  разведение </w:t>
      </w:r>
      <w:r w:rsidRPr="00D038C3">
        <w:rPr>
          <w:rFonts w:ascii="Times New Roman" w:hAnsi="Times New Roman"/>
          <w:sz w:val="28"/>
          <w:szCs w:val="28"/>
        </w:rPr>
        <w:t xml:space="preserve"> костров, сжигание мусора, сухой растительности, пожнивных остатков и бытовых отходов на территории поселения.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Обеспечение регулярного вывоза бытовых отходов, мусора на контейнерных площадках и с убираемой территории.</w:t>
      </w:r>
    </w:p>
    <w:p w:rsidR="002F0343" w:rsidRPr="00D038C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D038C3">
        <w:rPr>
          <w:rFonts w:ascii="Times New Roman" w:hAnsi="Times New Roman"/>
          <w:sz w:val="28"/>
          <w:szCs w:val="28"/>
        </w:rPr>
        <w:t>1.4.Содержание в исправном состоянии дорог, проездов к зданиям, сооружениям и источникам наружного противопожарного водоснабжения.</w:t>
      </w:r>
    </w:p>
    <w:p w:rsidR="002F0343" w:rsidRPr="001042CF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042CF">
        <w:rPr>
          <w:rFonts w:ascii="Times New Roman" w:hAnsi="Times New Roman"/>
          <w:sz w:val="28"/>
          <w:szCs w:val="28"/>
        </w:rPr>
        <w:t>1.5. Организовать патрулирование территорий населенных пунктов силами членов добровольной пожарной команды с первичными средствами пожаротушения.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042CF">
        <w:rPr>
          <w:rFonts w:ascii="Times New Roman" w:hAnsi="Times New Roman"/>
          <w:sz w:val="28"/>
          <w:szCs w:val="28"/>
        </w:rPr>
        <w:t xml:space="preserve">1.6. Обустройство населенных пунктов защитными противопожарными полосами шириной не менее </w:t>
      </w:r>
      <w:smartTag w:uri="urn:schemas-microsoft-com:office:smarttags" w:element="metricconverter">
        <w:smartTagPr>
          <w:attr w:name="ProductID" w:val="10 метров"/>
        </w:smartTagPr>
        <w:r w:rsidRPr="001042CF">
          <w:rPr>
            <w:rFonts w:ascii="Times New Roman" w:hAnsi="Times New Roman"/>
            <w:sz w:val="28"/>
            <w:szCs w:val="28"/>
          </w:rPr>
          <w:t>10 метров</w:t>
        </w:r>
      </w:smartTag>
      <w:r w:rsidRPr="001042CF">
        <w:rPr>
          <w:rFonts w:ascii="Times New Roman" w:hAnsi="Times New Roman"/>
          <w:sz w:val="28"/>
          <w:szCs w:val="28"/>
        </w:rPr>
        <w:t>, удаление сухой растительности для исключения возможности  переброса огня при природных пожарах на здания и сооружения.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Проводить разъяснительную работу по соблюдению мер пожарной безопасности действиям в случае возникновения пожара, в том числе через средства массовой информации.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042CF">
        <w:rPr>
          <w:rFonts w:ascii="Times New Roman" w:hAnsi="Times New Roman"/>
          <w:sz w:val="28"/>
          <w:szCs w:val="28"/>
        </w:rPr>
        <w:t>1.8. Запретить разведение костров и выжигание сухой растительности.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 Проверить готовность  добровольной пожарной дружины к тушению пожаров.</w:t>
      </w:r>
    </w:p>
    <w:p w:rsidR="002F0343" w:rsidRPr="001042CF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Организовать патрулирование территорий поселения силами добровольных пожарных, пожарных старшин.</w:t>
      </w:r>
    </w:p>
    <w:p w:rsidR="002F0343" w:rsidRPr="00E7425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74253">
        <w:rPr>
          <w:rFonts w:ascii="Times New Roman" w:hAnsi="Times New Roman"/>
          <w:sz w:val="28"/>
          <w:szCs w:val="28"/>
        </w:rPr>
        <w:t>1.11. Обеспечить  безвозмездное  использование  транспорта предприятий для экстренной эвакуации населения.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74253">
        <w:rPr>
          <w:rFonts w:ascii="Times New Roman" w:hAnsi="Times New Roman"/>
          <w:sz w:val="28"/>
          <w:szCs w:val="28"/>
        </w:rPr>
        <w:t>2.  Контроль над исполнением  данного постановления  оставляю за собой</w:t>
      </w:r>
      <w:r w:rsidRPr="009E0027">
        <w:rPr>
          <w:rFonts w:ascii="Times New Roman" w:hAnsi="Times New Roman"/>
          <w:sz w:val="28"/>
          <w:szCs w:val="28"/>
        </w:rPr>
        <w:t>.</w:t>
      </w: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2F0343" w:rsidRPr="009C7FE8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2F0343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2F0343" w:rsidRPr="009E0027" w:rsidRDefault="002F0343" w:rsidP="00C67D6B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2F0343" w:rsidRPr="001737D7" w:rsidRDefault="002F0343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2F0343" w:rsidRPr="001737D7" w:rsidRDefault="002F0343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Глава Администрации</w:t>
      </w:r>
    </w:p>
    <w:p w:rsidR="002F0343" w:rsidRDefault="002F0343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Гашунского сельского поселения                                            И.Н.Терещенко</w:t>
      </w:r>
    </w:p>
    <w:sectPr w:rsidR="002F0343" w:rsidSect="00F308AA">
      <w:headerReference w:type="default" r:id="rId8"/>
      <w:footerReference w:type="default" r:id="rId9"/>
      <w:pgSz w:w="11906" w:h="16838"/>
      <w:pgMar w:top="1134" w:right="567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343" w:rsidRDefault="002F0343" w:rsidP="00917327">
      <w:pPr>
        <w:spacing w:after="0" w:line="240" w:lineRule="auto"/>
      </w:pPr>
      <w:r>
        <w:separator/>
      </w:r>
    </w:p>
  </w:endnote>
  <w:endnote w:type="continuationSeparator" w:id="0">
    <w:p w:rsidR="002F0343" w:rsidRDefault="002F0343" w:rsidP="0091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343" w:rsidRDefault="002F0343">
    <w:pPr>
      <w:pStyle w:val="Footer"/>
      <w:jc w:val="center"/>
    </w:pPr>
  </w:p>
  <w:p w:rsidR="002F0343" w:rsidRDefault="002F03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343" w:rsidRDefault="002F0343" w:rsidP="00917327">
      <w:pPr>
        <w:spacing w:after="0" w:line="240" w:lineRule="auto"/>
      </w:pPr>
      <w:r>
        <w:separator/>
      </w:r>
    </w:p>
  </w:footnote>
  <w:footnote w:type="continuationSeparator" w:id="0">
    <w:p w:rsidR="002F0343" w:rsidRDefault="002F0343" w:rsidP="0091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343" w:rsidRDefault="002F0343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2F0343" w:rsidRDefault="002F034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7E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D1B"/>
    <w:rsid w:val="00005038"/>
    <w:rsid w:val="0002233B"/>
    <w:rsid w:val="0005582D"/>
    <w:rsid w:val="00090DF8"/>
    <w:rsid w:val="000910FB"/>
    <w:rsid w:val="000B7565"/>
    <w:rsid w:val="000C2E10"/>
    <w:rsid w:val="000C755B"/>
    <w:rsid w:val="000D45F8"/>
    <w:rsid w:val="000F00E8"/>
    <w:rsid w:val="000F7C57"/>
    <w:rsid w:val="001042CF"/>
    <w:rsid w:val="00104DA9"/>
    <w:rsid w:val="0011499C"/>
    <w:rsid w:val="00133953"/>
    <w:rsid w:val="001544E2"/>
    <w:rsid w:val="001660F4"/>
    <w:rsid w:val="001737D7"/>
    <w:rsid w:val="00180F59"/>
    <w:rsid w:val="00196AFF"/>
    <w:rsid w:val="001B09FC"/>
    <w:rsid w:val="001D00B5"/>
    <w:rsid w:val="001D65EF"/>
    <w:rsid w:val="001F5110"/>
    <w:rsid w:val="002320A8"/>
    <w:rsid w:val="00232733"/>
    <w:rsid w:val="00233FBF"/>
    <w:rsid w:val="00262C83"/>
    <w:rsid w:val="002713E2"/>
    <w:rsid w:val="002765A0"/>
    <w:rsid w:val="00276C5A"/>
    <w:rsid w:val="00291782"/>
    <w:rsid w:val="00293E8E"/>
    <w:rsid w:val="002D7FB8"/>
    <w:rsid w:val="002F033C"/>
    <w:rsid w:val="002F0343"/>
    <w:rsid w:val="003002D4"/>
    <w:rsid w:val="003051CE"/>
    <w:rsid w:val="00314C27"/>
    <w:rsid w:val="003158BF"/>
    <w:rsid w:val="003649A8"/>
    <w:rsid w:val="003B15FD"/>
    <w:rsid w:val="003C7D3D"/>
    <w:rsid w:val="003E50B9"/>
    <w:rsid w:val="00453DB7"/>
    <w:rsid w:val="004630AD"/>
    <w:rsid w:val="004C0F72"/>
    <w:rsid w:val="004D1532"/>
    <w:rsid w:val="004D2220"/>
    <w:rsid w:val="004E3354"/>
    <w:rsid w:val="004F19D7"/>
    <w:rsid w:val="004F7EB1"/>
    <w:rsid w:val="00523C9B"/>
    <w:rsid w:val="00573365"/>
    <w:rsid w:val="00591580"/>
    <w:rsid w:val="005B1F8D"/>
    <w:rsid w:val="005B591E"/>
    <w:rsid w:val="005D15D3"/>
    <w:rsid w:val="00612CC4"/>
    <w:rsid w:val="0063224C"/>
    <w:rsid w:val="006329B9"/>
    <w:rsid w:val="00634A8C"/>
    <w:rsid w:val="0065144C"/>
    <w:rsid w:val="00694FD1"/>
    <w:rsid w:val="006A2ECA"/>
    <w:rsid w:val="006F1922"/>
    <w:rsid w:val="006F1D1B"/>
    <w:rsid w:val="00712404"/>
    <w:rsid w:val="0071357D"/>
    <w:rsid w:val="007210AC"/>
    <w:rsid w:val="0075080D"/>
    <w:rsid w:val="00783117"/>
    <w:rsid w:val="007835AD"/>
    <w:rsid w:val="007B7EDF"/>
    <w:rsid w:val="007C05E8"/>
    <w:rsid w:val="00822DE4"/>
    <w:rsid w:val="00831D5F"/>
    <w:rsid w:val="00832A86"/>
    <w:rsid w:val="0083637C"/>
    <w:rsid w:val="0084132F"/>
    <w:rsid w:val="00847C05"/>
    <w:rsid w:val="008625A9"/>
    <w:rsid w:val="008758EC"/>
    <w:rsid w:val="0089197F"/>
    <w:rsid w:val="008A0490"/>
    <w:rsid w:val="008B05E0"/>
    <w:rsid w:val="008C017B"/>
    <w:rsid w:val="008C184F"/>
    <w:rsid w:val="00902368"/>
    <w:rsid w:val="0090599D"/>
    <w:rsid w:val="00917327"/>
    <w:rsid w:val="009418F1"/>
    <w:rsid w:val="00951B46"/>
    <w:rsid w:val="00953A5E"/>
    <w:rsid w:val="00990DD5"/>
    <w:rsid w:val="00992AD7"/>
    <w:rsid w:val="009C7FE8"/>
    <w:rsid w:val="009E0027"/>
    <w:rsid w:val="00A0453A"/>
    <w:rsid w:val="00A12E8A"/>
    <w:rsid w:val="00A16EC1"/>
    <w:rsid w:val="00A2538E"/>
    <w:rsid w:val="00A80539"/>
    <w:rsid w:val="00AA132B"/>
    <w:rsid w:val="00AD1772"/>
    <w:rsid w:val="00B03319"/>
    <w:rsid w:val="00B04A66"/>
    <w:rsid w:val="00B11424"/>
    <w:rsid w:val="00B16C6B"/>
    <w:rsid w:val="00B17069"/>
    <w:rsid w:val="00B31622"/>
    <w:rsid w:val="00B36687"/>
    <w:rsid w:val="00B474FA"/>
    <w:rsid w:val="00B552A0"/>
    <w:rsid w:val="00B70630"/>
    <w:rsid w:val="00B83A5C"/>
    <w:rsid w:val="00BE3882"/>
    <w:rsid w:val="00BE49F4"/>
    <w:rsid w:val="00C059E3"/>
    <w:rsid w:val="00C15347"/>
    <w:rsid w:val="00C45344"/>
    <w:rsid w:val="00C67D6B"/>
    <w:rsid w:val="00CC1D64"/>
    <w:rsid w:val="00CE6DC5"/>
    <w:rsid w:val="00CF2F72"/>
    <w:rsid w:val="00CF4680"/>
    <w:rsid w:val="00D038C3"/>
    <w:rsid w:val="00D13081"/>
    <w:rsid w:val="00D13B83"/>
    <w:rsid w:val="00D44316"/>
    <w:rsid w:val="00D46DC9"/>
    <w:rsid w:val="00D66284"/>
    <w:rsid w:val="00D71307"/>
    <w:rsid w:val="00DB25D7"/>
    <w:rsid w:val="00DD60B8"/>
    <w:rsid w:val="00DF3034"/>
    <w:rsid w:val="00DF32A1"/>
    <w:rsid w:val="00E10827"/>
    <w:rsid w:val="00E452E6"/>
    <w:rsid w:val="00E529EC"/>
    <w:rsid w:val="00E66F89"/>
    <w:rsid w:val="00E74253"/>
    <w:rsid w:val="00EA2AFC"/>
    <w:rsid w:val="00EB1771"/>
    <w:rsid w:val="00ED3684"/>
    <w:rsid w:val="00EE076A"/>
    <w:rsid w:val="00EF21AF"/>
    <w:rsid w:val="00F1689A"/>
    <w:rsid w:val="00F308AA"/>
    <w:rsid w:val="00F60A67"/>
    <w:rsid w:val="00F63096"/>
    <w:rsid w:val="00FA28FC"/>
    <w:rsid w:val="00FE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F7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5B59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591E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NoSpacing">
    <w:name w:val="No Spacing"/>
    <w:uiPriority w:val="99"/>
    <w:qFormat/>
    <w:rsid w:val="008C184F"/>
  </w:style>
  <w:style w:type="table" w:styleId="TableGrid">
    <w:name w:val="Table Grid"/>
    <w:basedOn w:val="TableNormal"/>
    <w:uiPriority w:val="99"/>
    <w:rsid w:val="000F00E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1732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1732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1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3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108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2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395</Words>
  <Characters>2258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2025-05-12T11:21:00Z</cp:lastPrinted>
  <dcterms:created xsi:type="dcterms:W3CDTF">2025-03-24T13:13:00Z</dcterms:created>
  <dcterms:modified xsi:type="dcterms:W3CDTF">2025-05-12T11:22:00Z</dcterms:modified>
</cp:coreProperties>
</file>