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7CC" w:rsidRDefault="00AD57CC" w:rsidP="00804F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04F36">
        <w:rPr>
          <w:rFonts w:ascii="Times New Roman" w:hAnsi="Times New Roman"/>
          <w:b/>
          <w:sz w:val="28"/>
          <w:szCs w:val="28"/>
        </w:rPr>
        <w:t>Перечень муниципального имущества, предназначенного для передачи в пользование субъектам малого и среднего предпринимательства и самозанятым гражданам</w:t>
      </w:r>
    </w:p>
    <w:p w:rsidR="00AD57CC" w:rsidRDefault="00AD57CC" w:rsidP="00804F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0"/>
        <w:gridCol w:w="2118"/>
        <w:gridCol w:w="1809"/>
        <w:gridCol w:w="1431"/>
        <w:gridCol w:w="2160"/>
        <w:gridCol w:w="3060"/>
        <w:gridCol w:w="4320"/>
      </w:tblGrid>
      <w:tr w:rsidR="00AD57CC" w:rsidRPr="00574218" w:rsidTr="009E3486">
        <w:tc>
          <w:tcPr>
            <w:tcW w:w="510" w:type="dxa"/>
            <w:vAlign w:val="center"/>
          </w:tcPr>
          <w:p w:rsidR="00AD57CC" w:rsidRPr="00574218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421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18" w:type="dxa"/>
            <w:vAlign w:val="center"/>
          </w:tcPr>
          <w:p w:rsidR="00AD57CC" w:rsidRPr="00574218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4218">
              <w:rPr>
                <w:rFonts w:ascii="Times New Roman" w:hAnsi="Times New Roman"/>
                <w:b/>
                <w:sz w:val="28"/>
                <w:szCs w:val="28"/>
              </w:rPr>
              <w:t>Наименование имущества</w:t>
            </w:r>
          </w:p>
        </w:tc>
        <w:tc>
          <w:tcPr>
            <w:tcW w:w="1809" w:type="dxa"/>
            <w:vAlign w:val="center"/>
          </w:tcPr>
          <w:p w:rsidR="00AD57CC" w:rsidRPr="00574218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4218">
              <w:rPr>
                <w:rFonts w:ascii="Times New Roman" w:hAnsi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1431" w:type="dxa"/>
            <w:vAlign w:val="center"/>
          </w:tcPr>
          <w:p w:rsidR="00AD57CC" w:rsidRPr="00574218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4218">
              <w:rPr>
                <w:rFonts w:ascii="Times New Roman" w:hAnsi="Times New Roman"/>
                <w:b/>
                <w:sz w:val="28"/>
                <w:szCs w:val="28"/>
              </w:rPr>
              <w:t>Площадь</w:t>
            </w:r>
          </w:p>
        </w:tc>
        <w:tc>
          <w:tcPr>
            <w:tcW w:w="2160" w:type="dxa"/>
            <w:vAlign w:val="center"/>
          </w:tcPr>
          <w:p w:rsidR="00AD57CC" w:rsidRPr="00574218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4218">
              <w:rPr>
                <w:rFonts w:ascii="Times New Roman" w:hAnsi="Times New Roman"/>
                <w:b/>
                <w:sz w:val="28"/>
                <w:szCs w:val="28"/>
              </w:rPr>
              <w:t>Кадастровый номер</w:t>
            </w:r>
          </w:p>
        </w:tc>
        <w:tc>
          <w:tcPr>
            <w:tcW w:w="3060" w:type="dxa"/>
            <w:vAlign w:val="center"/>
          </w:tcPr>
          <w:p w:rsidR="00AD57CC" w:rsidRPr="00574218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4218">
              <w:rPr>
                <w:rFonts w:ascii="Times New Roman" w:hAnsi="Times New Roman"/>
                <w:b/>
                <w:sz w:val="28"/>
                <w:szCs w:val="28"/>
              </w:rPr>
              <w:t>Характеристика*</w:t>
            </w:r>
          </w:p>
        </w:tc>
        <w:tc>
          <w:tcPr>
            <w:tcW w:w="4320" w:type="dxa"/>
            <w:vAlign w:val="center"/>
          </w:tcPr>
          <w:p w:rsidR="00AD57CC" w:rsidRPr="00574218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4218">
              <w:rPr>
                <w:rFonts w:ascii="Times New Roman" w:hAnsi="Times New Roman"/>
                <w:b/>
                <w:sz w:val="28"/>
                <w:szCs w:val="28"/>
              </w:rPr>
              <w:t>Фото**</w:t>
            </w:r>
          </w:p>
        </w:tc>
      </w:tr>
      <w:tr w:rsidR="00AD57CC" w:rsidRPr="00574218" w:rsidTr="009E3486">
        <w:tc>
          <w:tcPr>
            <w:tcW w:w="510" w:type="dxa"/>
          </w:tcPr>
          <w:p w:rsidR="00AD57CC" w:rsidRPr="009E3486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48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18" w:type="dxa"/>
          </w:tcPr>
          <w:p w:rsidR="00AD57CC" w:rsidRPr="009E3486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486">
              <w:rPr>
                <w:rFonts w:ascii="Times New Roman" w:hAnsi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809" w:type="dxa"/>
          </w:tcPr>
          <w:p w:rsidR="00AD57CC" w:rsidRPr="009E3486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486">
              <w:rPr>
                <w:rFonts w:ascii="Times New Roman" w:hAnsi="Times New Roman"/>
                <w:sz w:val="24"/>
                <w:szCs w:val="24"/>
              </w:rPr>
              <w:t>Ростовская область, Зимовниковскй район, х.Мацинин ул Прудовая 26</w:t>
            </w:r>
          </w:p>
        </w:tc>
        <w:tc>
          <w:tcPr>
            <w:tcW w:w="1431" w:type="dxa"/>
          </w:tcPr>
          <w:p w:rsidR="00AD57CC" w:rsidRPr="009E3486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486">
              <w:rPr>
                <w:rFonts w:ascii="Times New Roman" w:hAnsi="Times New Roman"/>
                <w:sz w:val="24"/>
                <w:szCs w:val="24"/>
              </w:rPr>
              <w:t>112,9</w:t>
            </w:r>
          </w:p>
        </w:tc>
        <w:tc>
          <w:tcPr>
            <w:tcW w:w="2160" w:type="dxa"/>
          </w:tcPr>
          <w:p w:rsidR="00AD57CC" w:rsidRPr="009E3486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3486">
              <w:rPr>
                <w:rFonts w:ascii="Times New Roman" w:hAnsi="Times New Roman"/>
                <w:sz w:val="24"/>
                <w:szCs w:val="24"/>
              </w:rPr>
              <w:t>61</w:t>
            </w:r>
            <w:r w:rsidRPr="009E3486">
              <w:rPr>
                <w:rFonts w:ascii="Times New Roman" w:hAnsi="Times New Roman"/>
                <w:sz w:val="24"/>
                <w:szCs w:val="24"/>
                <w:lang w:val="en-US"/>
              </w:rPr>
              <w:t>:13:0030501:123</w:t>
            </w:r>
          </w:p>
        </w:tc>
        <w:tc>
          <w:tcPr>
            <w:tcW w:w="3060" w:type="dxa"/>
          </w:tcPr>
          <w:p w:rsidR="00AD57CC" w:rsidRPr="009E3486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486">
              <w:rPr>
                <w:rFonts w:ascii="Times New Roman" w:hAnsi="Times New Roman"/>
                <w:sz w:val="24"/>
                <w:szCs w:val="24"/>
              </w:rPr>
              <w:t>Кирпичное здание 1975 года постройки, 1 этажное, 4 комнаты, состояние удовлетворительное.</w:t>
            </w:r>
          </w:p>
        </w:tc>
        <w:tc>
          <w:tcPr>
            <w:tcW w:w="4320" w:type="dxa"/>
          </w:tcPr>
          <w:p w:rsidR="00AD57CC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486">
              <w:rPr>
                <w:rFonts w:ascii="Times New Roman" w:hAnsi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75pt;height:153.75pt">
                  <v:imagedata r:id="rId4" o:title=""/>
                </v:shape>
              </w:pict>
            </w:r>
          </w:p>
          <w:p w:rsidR="00AD57CC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D57CC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D57CC" w:rsidRPr="009E3486" w:rsidRDefault="00AD57CC" w:rsidP="005742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D57CC" w:rsidRDefault="00AD57CC" w:rsidP="00804F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7CC" w:rsidRDefault="00AD57CC" w:rsidP="00804F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7CC" w:rsidRDefault="00AD57CC" w:rsidP="00804F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7CC" w:rsidRDefault="00AD57CC" w:rsidP="00804F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7CC" w:rsidRDefault="00AD57CC" w:rsidP="00804F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7CC" w:rsidRDefault="00AD57CC" w:rsidP="00804F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7CC" w:rsidRDefault="00AD57CC" w:rsidP="00523E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57CC" w:rsidRDefault="00AD57CC" w:rsidP="00523E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57CC" w:rsidRDefault="00AD57CC" w:rsidP="00523E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57CC" w:rsidRDefault="00AD57CC" w:rsidP="00523E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57CC" w:rsidRDefault="00AD57CC" w:rsidP="00523E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57CC" w:rsidRDefault="00AD57CC" w:rsidP="00523E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AD57CC" w:rsidSect="00804F36">
      <w:pgSz w:w="16838" w:h="11906" w:orient="landscape"/>
      <w:pgMar w:top="113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2854"/>
    <w:rsid w:val="00022011"/>
    <w:rsid w:val="001F2854"/>
    <w:rsid w:val="00232E37"/>
    <w:rsid w:val="002A12D7"/>
    <w:rsid w:val="0030788E"/>
    <w:rsid w:val="00372BF5"/>
    <w:rsid w:val="00406F59"/>
    <w:rsid w:val="00523E62"/>
    <w:rsid w:val="00574218"/>
    <w:rsid w:val="0061233F"/>
    <w:rsid w:val="0063295F"/>
    <w:rsid w:val="006B1C75"/>
    <w:rsid w:val="00784C49"/>
    <w:rsid w:val="00804F36"/>
    <w:rsid w:val="0093621D"/>
    <w:rsid w:val="009E3486"/>
    <w:rsid w:val="00AD57CC"/>
    <w:rsid w:val="00B92607"/>
    <w:rsid w:val="00EA24ED"/>
    <w:rsid w:val="00F54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21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04F3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118</TotalTime>
  <Pages>1</Pages>
  <Words>67</Words>
  <Characters>382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МЭ, малый бизнес</dc:creator>
  <cp:keywords/>
  <dc:description/>
  <cp:lastModifiedBy>User</cp:lastModifiedBy>
  <cp:revision>10</cp:revision>
  <dcterms:created xsi:type="dcterms:W3CDTF">2023-10-16T09:13:00Z</dcterms:created>
  <dcterms:modified xsi:type="dcterms:W3CDTF">2023-10-27T07:58:00Z</dcterms:modified>
</cp:coreProperties>
</file>