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3D8" w:rsidRDefault="002353D8" w:rsidP="000F363B">
      <w:pPr>
        <w:pStyle w:val="ConsPlusTitle"/>
        <w:widowControl/>
        <w:outlineLvl w:val="0"/>
        <w:rPr>
          <w:rFonts w:ascii="Times New Roman" w:hAnsi="Times New Roman" w:cs="Times New Roman"/>
          <w:sz w:val="28"/>
          <w:szCs w:val="28"/>
        </w:rPr>
      </w:pPr>
      <w:r w:rsidRPr="00E21A4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353D8" w:rsidRPr="00C224C7" w:rsidRDefault="002353D8" w:rsidP="00BC77BC">
      <w:pPr>
        <w:shd w:val="clear" w:color="auto" w:fill="FFFFFF"/>
        <w:tabs>
          <w:tab w:val="left" w:pos="4962"/>
          <w:tab w:val="left" w:leader="underscore" w:pos="8117"/>
        </w:tabs>
        <w:jc w:val="center"/>
        <w:rPr>
          <w:spacing w:val="-2"/>
          <w:lang w:val="ru-RU"/>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1pt;margin-top:-8.25pt;width:53.25pt;height:1in;z-index:251658240">
            <v:imagedata r:id="rId5" o:title=""/>
            <w10:wrap type="square" side="right"/>
          </v:shape>
        </w:pict>
      </w:r>
    </w:p>
    <w:p w:rsidR="002353D8" w:rsidRPr="00C224C7" w:rsidRDefault="002353D8" w:rsidP="00BC77BC">
      <w:pPr>
        <w:shd w:val="clear" w:color="auto" w:fill="FFFFFF"/>
        <w:tabs>
          <w:tab w:val="left" w:pos="4962"/>
          <w:tab w:val="left" w:leader="underscore" w:pos="8117"/>
        </w:tabs>
        <w:jc w:val="center"/>
        <w:rPr>
          <w:spacing w:val="-2"/>
          <w:lang w:val="ru-RU"/>
        </w:rPr>
      </w:pPr>
    </w:p>
    <w:p w:rsidR="002353D8" w:rsidRPr="00C224C7" w:rsidRDefault="002353D8" w:rsidP="00BC77BC">
      <w:pPr>
        <w:shd w:val="clear" w:color="auto" w:fill="FFFFFF"/>
        <w:tabs>
          <w:tab w:val="left" w:pos="4962"/>
          <w:tab w:val="left" w:leader="underscore" w:pos="8117"/>
        </w:tabs>
        <w:jc w:val="center"/>
        <w:rPr>
          <w:spacing w:val="-2"/>
          <w:lang w:val="ru-RU"/>
        </w:rPr>
      </w:pPr>
    </w:p>
    <w:p w:rsidR="002353D8" w:rsidRPr="00C224C7" w:rsidRDefault="002353D8" w:rsidP="00BC77BC">
      <w:pPr>
        <w:shd w:val="clear" w:color="auto" w:fill="FFFFFF"/>
        <w:tabs>
          <w:tab w:val="left" w:pos="4962"/>
          <w:tab w:val="left" w:leader="underscore" w:pos="8117"/>
        </w:tabs>
        <w:jc w:val="center"/>
        <w:rPr>
          <w:spacing w:val="-2"/>
          <w:lang w:val="ru-RU"/>
        </w:rPr>
      </w:pPr>
    </w:p>
    <w:p w:rsidR="002353D8" w:rsidRPr="00C224C7" w:rsidRDefault="002353D8" w:rsidP="00BC77BC">
      <w:pPr>
        <w:shd w:val="clear" w:color="auto" w:fill="FFFFFF"/>
        <w:tabs>
          <w:tab w:val="left" w:pos="4962"/>
          <w:tab w:val="left" w:leader="underscore" w:pos="8117"/>
        </w:tabs>
        <w:jc w:val="center"/>
        <w:rPr>
          <w:spacing w:val="-2"/>
          <w:lang w:val="ru-RU"/>
        </w:rPr>
      </w:pPr>
    </w:p>
    <w:p w:rsidR="002353D8" w:rsidRPr="00AB7252" w:rsidRDefault="002353D8" w:rsidP="00BC77BC">
      <w:pPr>
        <w:pStyle w:val="ConsPlusNormal"/>
        <w:jc w:val="center"/>
        <w:rPr>
          <w:sz w:val="28"/>
          <w:szCs w:val="28"/>
        </w:rPr>
      </w:pPr>
      <w:r w:rsidRPr="00AB7252">
        <w:rPr>
          <w:sz w:val="28"/>
          <w:szCs w:val="28"/>
        </w:rPr>
        <w:t>РОСТОВСКАЯ ОБЛАСТЬ</w:t>
      </w:r>
    </w:p>
    <w:p w:rsidR="002353D8" w:rsidRPr="00AB7252" w:rsidRDefault="002353D8" w:rsidP="00BC77BC">
      <w:pPr>
        <w:pStyle w:val="ConsPlusNormal"/>
        <w:jc w:val="center"/>
        <w:rPr>
          <w:sz w:val="28"/>
          <w:szCs w:val="28"/>
        </w:rPr>
      </w:pPr>
      <w:r w:rsidRPr="00AB7252">
        <w:rPr>
          <w:sz w:val="28"/>
          <w:szCs w:val="28"/>
        </w:rPr>
        <w:t>ЗИМОВНИКОВСКИЙ РАЙОН</w:t>
      </w:r>
    </w:p>
    <w:p w:rsidR="002353D8" w:rsidRPr="00AB7252" w:rsidRDefault="002353D8" w:rsidP="00BC77BC">
      <w:pPr>
        <w:pStyle w:val="ConsPlusNormal"/>
        <w:jc w:val="center"/>
        <w:rPr>
          <w:sz w:val="28"/>
          <w:szCs w:val="28"/>
        </w:rPr>
      </w:pPr>
      <w:r w:rsidRPr="00AB7252">
        <w:rPr>
          <w:sz w:val="28"/>
          <w:szCs w:val="28"/>
        </w:rPr>
        <w:t>СОБРАНИЕ ДЕПУТАТОВ ГАШУНСКОГО</w:t>
      </w:r>
    </w:p>
    <w:p w:rsidR="002353D8" w:rsidRPr="00AB7252" w:rsidRDefault="002353D8" w:rsidP="00BC77BC">
      <w:pPr>
        <w:pStyle w:val="ConsPlusNormal"/>
        <w:jc w:val="center"/>
        <w:rPr>
          <w:sz w:val="28"/>
          <w:szCs w:val="28"/>
        </w:rPr>
      </w:pPr>
      <w:r w:rsidRPr="00AB7252">
        <w:rPr>
          <w:sz w:val="28"/>
          <w:szCs w:val="28"/>
        </w:rPr>
        <w:t>СЕЛЬСКОГО ПОСЕЛЕНИЯ</w:t>
      </w:r>
    </w:p>
    <w:p w:rsidR="002353D8" w:rsidRDefault="002353D8" w:rsidP="00BC77BC">
      <w:pPr>
        <w:pStyle w:val="ConsPlusNormal"/>
        <w:rPr>
          <w:b/>
        </w:rPr>
      </w:pPr>
    </w:p>
    <w:p w:rsidR="002353D8" w:rsidRPr="00D6020F" w:rsidRDefault="002353D8" w:rsidP="00C224C7">
      <w:pPr>
        <w:tabs>
          <w:tab w:val="left" w:pos="3700"/>
          <w:tab w:val="left" w:pos="7470"/>
        </w:tabs>
        <w:rPr>
          <w:b/>
          <w:sz w:val="28"/>
          <w:szCs w:val="28"/>
          <w:lang w:val="ru-RU"/>
        </w:rPr>
      </w:pPr>
      <w:r>
        <w:rPr>
          <w:lang w:val="ru-RU"/>
        </w:rPr>
        <w:t xml:space="preserve">                                                                       </w:t>
      </w:r>
      <w:r w:rsidRPr="00104A43">
        <w:rPr>
          <w:b/>
          <w:sz w:val="28"/>
          <w:szCs w:val="28"/>
        </w:rPr>
        <w:t>РЕШЕНИЕ</w:t>
      </w:r>
      <w:r>
        <w:rPr>
          <w:b/>
          <w:sz w:val="28"/>
          <w:szCs w:val="28"/>
          <w:lang w:val="ru-RU"/>
        </w:rPr>
        <w:t xml:space="preserve">                           </w:t>
      </w:r>
    </w:p>
    <w:p w:rsidR="002353D8" w:rsidRPr="00BC77BC" w:rsidRDefault="002353D8" w:rsidP="00AE1F58">
      <w:pPr>
        <w:pStyle w:val="ConsPlusTitle"/>
        <w:widowControl/>
        <w:tabs>
          <w:tab w:val="center" w:pos="4677"/>
          <w:tab w:val="left" w:pos="7873"/>
        </w:tabs>
        <w:rPr>
          <w:rFonts w:ascii="Times New Roman" w:hAnsi="Times New Roman" w:cs="Times New Roman"/>
          <w:sz w:val="28"/>
          <w:szCs w:val="28"/>
        </w:rPr>
      </w:pPr>
      <w:r>
        <w:rPr>
          <w:rFonts w:ascii="Times New Roman" w:hAnsi="Times New Roman" w:cs="Times New Roman"/>
          <w:sz w:val="28"/>
          <w:szCs w:val="28"/>
        </w:rPr>
        <w:tab/>
        <w:t xml:space="preserve">      </w:t>
      </w:r>
    </w:p>
    <w:tbl>
      <w:tblPr>
        <w:tblW w:w="9729" w:type="dxa"/>
        <w:tblInd w:w="108" w:type="dxa"/>
        <w:tblLook w:val="0000"/>
      </w:tblPr>
      <w:tblGrid>
        <w:gridCol w:w="3954"/>
        <w:gridCol w:w="1320"/>
        <w:gridCol w:w="1245"/>
        <w:gridCol w:w="3210"/>
      </w:tblGrid>
      <w:tr w:rsidR="002353D8" w:rsidRPr="00D6020F" w:rsidTr="004D390A">
        <w:trPr>
          <w:gridAfter w:val="2"/>
          <w:wAfter w:w="4455" w:type="dxa"/>
          <w:trHeight w:val="936"/>
        </w:trPr>
        <w:tc>
          <w:tcPr>
            <w:tcW w:w="5274" w:type="dxa"/>
            <w:gridSpan w:val="2"/>
          </w:tcPr>
          <w:p w:rsidR="002353D8" w:rsidRPr="0028453D" w:rsidRDefault="002353D8" w:rsidP="004376B6">
            <w:pPr>
              <w:pStyle w:val="ConsPlusTitle"/>
              <w:tabs>
                <w:tab w:val="center" w:pos="4677"/>
                <w:tab w:val="left" w:pos="7873"/>
              </w:tabs>
              <w:jc w:val="both"/>
              <w:rPr>
                <w:rFonts w:ascii="Times New Roman" w:hAnsi="Times New Roman" w:cs="Times New Roman"/>
                <w:b w:val="0"/>
                <w:sz w:val="24"/>
                <w:szCs w:val="24"/>
              </w:rPr>
            </w:pPr>
            <w:r>
              <w:rPr>
                <w:rFonts w:ascii="Times New Roman" w:hAnsi="Times New Roman"/>
                <w:b w:val="0"/>
                <w:bCs w:val="0"/>
                <w:sz w:val="28"/>
                <w:szCs w:val="28"/>
              </w:rPr>
              <w:t>О принятии «Положения о порядке управления и распоряжения имуществом, находящимся в муниципальной собственности муниципального образования «Гашунское сельское  поселение»</w:t>
            </w:r>
          </w:p>
        </w:tc>
      </w:tr>
      <w:tr w:rsidR="002353D8" w:rsidRPr="00D6020F" w:rsidTr="004D390A">
        <w:trPr>
          <w:trHeight w:val="285"/>
        </w:trPr>
        <w:tc>
          <w:tcPr>
            <w:tcW w:w="3954" w:type="dxa"/>
          </w:tcPr>
          <w:p w:rsidR="002353D8" w:rsidRPr="00CF332B" w:rsidRDefault="002353D8" w:rsidP="004D390A">
            <w:pPr>
              <w:pStyle w:val="ConsPlusTitle"/>
              <w:tabs>
                <w:tab w:val="center" w:pos="4677"/>
                <w:tab w:val="left" w:pos="7873"/>
              </w:tabs>
              <w:jc w:val="center"/>
              <w:rPr>
                <w:rFonts w:ascii="Times New Roman" w:hAnsi="Times New Roman" w:cs="Times New Roman"/>
                <w:sz w:val="28"/>
                <w:szCs w:val="28"/>
              </w:rPr>
            </w:pPr>
            <w:r w:rsidRPr="00CF332B">
              <w:rPr>
                <w:rFonts w:ascii="Times New Roman" w:hAnsi="Times New Roman" w:cs="Times New Roman"/>
                <w:sz w:val="28"/>
                <w:szCs w:val="28"/>
              </w:rPr>
              <w:t>Принято</w:t>
            </w:r>
          </w:p>
          <w:p w:rsidR="002353D8" w:rsidRPr="00CF332B" w:rsidRDefault="002353D8" w:rsidP="004D390A">
            <w:pPr>
              <w:pStyle w:val="ConsPlusTitle"/>
              <w:tabs>
                <w:tab w:val="center" w:pos="4677"/>
                <w:tab w:val="left" w:pos="7873"/>
              </w:tabs>
              <w:jc w:val="center"/>
              <w:rPr>
                <w:rFonts w:ascii="Times New Roman" w:hAnsi="Times New Roman" w:cs="Times New Roman"/>
                <w:sz w:val="28"/>
                <w:szCs w:val="28"/>
              </w:rPr>
            </w:pPr>
            <w:r w:rsidRPr="00CF332B">
              <w:rPr>
                <w:rFonts w:ascii="Times New Roman" w:hAnsi="Times New Roman" w:cs="Times New Roman"/>
                <w:sz w:val="28"/>
                <w:szCs w:val="28"/>
              </w:rPr>
              <w:t>Собранием депутатов</w:t>
            </w:r>
          </w:p>
        </w:tc>
        <w:tc>
          <w:tcPr>
            <w:tcW w:w="2565" w:type="dxa"/>
            <w:gridSpan w:val="2"/>
          </w:tcPr>
          <w:p w:rsidR="002353D8" w:rsidRPr="00CF332B" w:rsidRDefault="002353D8" w:rsidP="004D390A">
            <w:pPr>
              <w:jc w:val="center"/>
              <w:rPr>
                <w:sz w:val="28"/>
                <w:szCs w:val="28"/>
              </w:rPr>
            </w:pPr>
          </w:p>
        </w:tc>
        <w:tc>
          <w:tcPr>
            <w:tcW w:w="3210" w:type="dxa"/>
          </w:tcPr>
          <w:p w:rsidR="002353D8" w:rsidRPr="00CF332B" w:rsidRDefault="002353D8" w:rsidP="004D390A">
            <w:pPr>
              <w:jc w:val="center"/>
              <w:rPr>
                <w:sz w:val="28"/>
                <w:szCs w:val="28"/>
                <w:lang w:val="ru-RU"/>
              </w:rPr>
            </w:pPr>
          </w:p>
          <w:p w:rsidR="002353D8" w:rsidRDefault="002353D8" w:rsidP="004D390A">
            <w:pPr>
              <w:jc w:val="center"/>
              <w:rPr>
                <w:b/>
                <w:sz w:val="28"/>
                <w:szCs w:val="28"/>
                <w:lang w:val="ru-RU"/>
              </w:rPr>
            </w:pPr>
            <w:r>
              <w:rPr>
                <w:b/>
                <w:sz w:val="28"/>
                <w:szCs w:val="28"/>
                <w:lang w:val="ru-RU"/>
              </w:rPr>
              <w:t>19.01.2022г.</w:t>
            </w:r>
          </w:p>
          <w:p w:rsidR="002353D8" w:rsidRPr="00CF332B" w:rsidRDefault="002353D8" w:rsidP="004D390A">
            <w:pPr>
              <w:jc w:val="center"/>
              <w:rPr>
                <w:b/>
                <w:sz w:val="28"/>
                <w:szCs w:val="28"/>
                <w:lang w:val="ru-RU"/>
              </w:rPr>
            </w:pPr>
          </w:p>
        </w:tc>
      </w:tr>
    </w:tbl>
    <w:p w:rsidR="002353D8" w:rsidRPr="00D6020F" w:rsidRDefault="002353D8" w:rsidP="00D6020F">
      <w:pPr>
        <w:jc w:val="both"/>
        <w:rPr>
          <w:sz w:val="28"/>
          <w:szCs w:val="28"/>
          <w:lang w:val="ru-RU"/>
        </w:rPr>
      </w:pPr>
      <w:r w:rsidRPr="00D6020F">
        <w:rPr>
          <w:sz w:val="28"/>
          <w:szCs w:val="28"/>
          <w:lang w:val="ru-RU"/>
        </w:rPr>
        <w:t xml:space="preserve">В целях рационального использования муниципальной собственности, увеличения поступлений в доходную часть бюджета, в соответствии со статьями 16 и 35 Федерального закона от 06.10.2003 </w:t>
      </w:r>
      <w:r>
        <w:rPr>
          <w:sz w:val="28"/>
          <w:szCs w:val="28"/>
        </w:rPr>
        <w:t>N</w:t>
      </w:r>
      <w:r w:rsidRPr="00D6020F">
        <w:rPr>
          <w:sz w:val="28"/>
          <w:szCs w:val="28"/>
          <w:lang w:val="ru-RU"/>
        </w:rPr>
        <w:t xml:space="preserve"> 131-ФЗ "Об общих принципах организации местного самоуправления в Российской Федерации", </w:t>
      </w:r>
      <w:r w:rsidRPr="00D6020F">
        <w:rPr>
          <w:color w:val="000000"/>
          <w:sz w:val="28"/>
          <w:szCs w:val="28"/>
          <w:lang w:val="ru-RU"/>
        </w:rPr>
        <w:t>рук</w:t>
      </w:r>
      <w:r w:rsidRPr="00D6020F">
        <w:rPr>
          <w:sz w:val="28"/>
          <w:szCs w:val="28"/>
          <w:lang w:val="ru-RU"/>
        </w:rPr>
        <w:t>оводствуясь  частью 3 статьи 24 Устава   му</w:t>
      </w:r>
      <w:r>
        <w:rPr>
          <w:sz w:val="28"/>
          <w:szCs w:val="28"/>
          <w:lang w:val="ru-RU"/>
        </w:rPr>
        <w:t>ниципального образования «Г</w:t>
      </w:r>
      <w:r w:rsidRPr="00D6020F">
        <w:rPr>
          <w:sz w:val="28"/>
          <w:szCs w:val="28"/>
          <w:lang w:val="ru-RU"/>
        </w:rPr>
        <w:t>ашунское сельское поселение», Собрание депутат</w:t>
      </w:r>
      <w:r>
        <w:rPr>
          <w:sz w:val="28"/>
          <w:szCs w:val="28"/>
          <w:lang w:val="ru-RU"/>
        </w:rPr>
        <w:t>ов Г</w:t>
      </w:r>
      <w:r w:rsidRPr="00D6020F">
        <w:rPr>
          <w:sz w:val="28"/>
          <w:szCs w:val="28"/>
          <w:lang w:val="ru-RU"/>
        </w:rPr>
        <w:t>ашунского сельского поселения</w:t>
      </w:r>
    </w:p>
    <w:p w:rsidR="002353D8" w:rsidRDefault="002353D8" w:rsidP="00D6020F">
      <w:pPr>
        <w:pStyle w:val="ConsPlusNormal"/>
        <w:widowControl/>
        <w:ind w:firstLine="540"/>
        <w:jc w:val="both"/>
        <w:rPr>
          <w:sz w:val="28"/>
          <w:szCs w:val="28"/>
        </w:rPr>
      </w:pPr>
    </w:p>
    <w:p w:rsidR="002353D8" w:rsidRDefault="002353D8" w:rsidP="00D6020F">
      <w:pPr>
        <w:pStyle w:val="ConsPlusNormal"/>
        <w:widowControl/>
        <w:jc w:val="center"/>
        <w:rPr>
          <w:sz w:val="28"/>
          <w:szCs w:val="28"/>
        </w:rPr>
      </w:pPr>
      <w:r>
        <w:rPr>
          <w:sz w:val="28"/>
          <w:szCs w:val="28"/>
        </w:rPr>
        <w:t>РЕШИЛО:</w:t>
      </w:r>
    </w:p>
    <w:p w:rsidR="002353D8" w:rsidRDefault="002353D8" w:rsidP="00D6020F">
      <w:pPr>
        <w:pStyle w:val="ConsPlusNormal"/>
        <w:widowControl/>
        <w:jc w:val="center"/>
        <w:rPr>
          <w:sz w:val="28"/>
          <w:szCs w:val="28"/>
        </w:rPr>
      </w:pPr>
    </w:p>
    <w:p w:rsidR="002353D8" w:rsidRDefault="002353D8" w:rsidP="00D6020F">
      <w:pPr>
        <w:pStyle w:val="ConsPlusNormal"/>
        <w:widowControl/>
        <w:numPr>
          <w:ilvl w:val="0"/>
          <w:numId w:val="1"/>
        </w:numPr>
        <w:tabs>
          <w:tab w:val="left" w:pos="720"/>
        </w:tabs>
        <w:suppressAutoHyphens/>
        <w:autoSpaceDN/>
        <w:jc w:val="both"/>
        <w:rPr>
          <w:sz w:val="28"/>
          <w:szCs w:val="28"/>
        </w:rPr>
      </w:pPr>
      <w:r>
        <w:rPr>
          <w:sz w:val="28"/>
          <w:szCs w:val="28"/>
        </w:rPr>
        <w:t>Принять «Положение о порядке управления и распоряжения имуществом, находящимся в муниципальной собственности муниципального образования «Гашунское сельское поселение»» (приложение).</w:t>
      </w:r>
    </w:p>
    <w:p w:rsidR="002353D8" w:rsidRDefault="002353D8" w:rsidP="00D6020F">
      <w:pPr>
        <w:pStyle w:val="ConsPlusNormal"/>
        <w:widowControl/>
        <w:numPr>
          <w:ilvl w:val="0"/>
          <w:numId w:val="1"/>
        </w:numPr>
        <w:tabs>
          <w:tab w:val="left" w:pos="720"/>
        </w:tabs>
        <w:suppressAutoHyphens/>
        <w:autoSpaceDN/>
        <w:jc w:val="both"/>
        <w:rPr>
          <w:sz w:val="28"/>
          <w:szCs w:val="28"/>
        </w:rPr>
      </w:pPr>
      <w:r>
        <w:rPr>
          <w:sz w:val="28"/>
          <w:szCs w:val="28"/>
        </w:rPr>
        <w:t>Решение Собрания депутатов Гашунского сельского поселения  № 78 от 16.11.2010г. «О принятии Положения о порядке управления и распоряжения имуществом, находящимся в муниципальной собственности  Гашунского  сельского поселения» считать утратившим силу.</w:t>
      </w:r>
    </w:p>
    <w:p w:rsidR="002353D8" w:rsidRDefault="002353D8" w:rsidP="00D6020F">
      <w:pPr>
        <w:pStyle w:val="ConsPlusNormal"/>
        <w:ind w:firstLine="709"/>
        <w:jc w:val="both"/>
        <w:rPr>
          <w:bCs/>
          <w:sz w:val="28"/>
          <w:szCs w:val="28"/>
        </w:rPr>
      </w:pPr>
      <w:r>
        <w:rPr>
          <w:sz w:val="28"/>
          <w:szCs w:val="28"/>
        </w:rPr>
        <w:t>Контроль над исполнением настоящего решения оставляю за собой.</w:t>
      </w:r>
    </w:p>
    <w:tbl>
      <w:tblPr>
        <w:tblW w:w="0" w:type="auto"/>
        <w:tblInd w:w="108" w:type="dxa"/>
        <w:tblLook w:val="0000"/>
      </w:tblPr>
      <w:tblGrid>
        <w:gridCol w:w="6204"/>
        <w:gridCol w:w="3183"/>
      </w:tblGrid>
      <w:tr w:rsidR="002353D8" w:rsidRPr="00CF332B" w:rsidTr="004376B6">
        <w:trPr>
          <w:trHeight w:val="745"/>
        </w:trPr>
        <w:tc>
          <w:tcPr>
            <w:tcW w:w="6446" w:type="dxa"/>
            <w:tcBorders>
              <w:top w:val="nil"/>
              <w:left w:val="nil"/>
              <w:bottom w:val="nil"/>
              <w:right w:val="nil"/>
            </w:tcBorders>
          </w:tcPr>
          <w:p w:rsidR="002353D8" w:rsidRPr="00CF332B" w:rsidRDefault="002353D8" w:rsidP="00CF332B">
            <w:pPr>
              <w:pStyle w:val="a0"/>
              <w:jc w:val="both"/>
              <w:rPr>
                <w:rFonts w:ascii="Times New Roman" w:hAnsi="Times New Roman"/>
                <w:sz w:val="28"/>
                <w:szCs w:val="28"/>
              </w:rPr>
            </w:pPr>
            <w:r w:rsidRPr="00CF332B">
              <w:rPr>
                <w:rFonts w:ascii="Times New Roman" w:hAnsi="Times New Roman"/>
                <w:sz w:val="28"/>
                <w:szCs w:val="28"/>
              </w:rPr>
              <w:t xml:space="preserve">Председатель Собрания депутатов – </w:t>
            </w:r>
          </w:p>
          <w:p w:rsidR="002353D8" w:rsidRPr="00CF332B" w:rsidRDefault="002353D8" w:rsidP="003B6025">
            <w:pPr>
              <w:pStyle w:val="a0"/>
              <w:jc w:val="both"/>
              <w:rPr>
                <w:rFonts w:ascii="Times New Roman" w:hAnsi="Times New Roman"/>
                <w:sz w:val="28"/>
                <w:szCs w:val="28"/>
              </w:rPr>
            </w:pPr>
            <w:r w:rsidRPr="00CF332B">
              <w:rPr>
                <w:rFonts w:ascii="Times New Roman" w:hAnsi="Times New Roman"/>
                <w:sz w:val="28"/>
                <w:szCs w:val="28"/>
              </w:rPr>
              <w:t xml:space="preserve">глава  </w:t>
            </w:r>
            <w:r>
              <w:rPr>
                <w:rFonts w:ascii="Times New Roman" w:hAnsi="Times New Roman"/>
                <w:sz w:val="28"/>
                <w:szCs w:val="28"/>
              </w:rPr>
              <w:t>Гашунского</w:t>
            </w:r>
            <w:r w:rsidRPr="00CF332B">
              <w:rPr>
                <w:rFonts w:ascii="Times New Roman" w:hAnsi="Times New Roman"/>
                <w:sz w:val="28"/>
                <w:szCs w:val="28"/>
              </w:rPr>
              <w:t xml:space="preserve"> сельского поселения </w:t>
            </w:r>
          </w:p>
        </w:tc>
        <w:tc>
          <w:tcPr>
            <w:tcW w:w="3243" w:type="dxa"/>
            <w:tcBorders>
              <w:top w:val="nil"/>
              <w:left w:val="nil"/>
              <w:bottom w:val="nil"/>
              <w:right w:val="nil"/>
            </w:tcBorders>
          </w:tcPr>
          <w:p w:rsidR="002353D8" w:rsidRPr="00CF332B" w:rsidRDefault="002353D8" w:rsidP="00CF332B">
            <w:pPr>
              <w:pStyle w:val="a"/>
              <w:ind w:firstLine="709"/>
              <w:rPr>
                <w:rFonts w:ascii="Times New Roman" w:hAnsi="Times New Roman"/>
                <w:sz w:val="28"/>
                <w:szCs w:val="28"/>
              </w:rPr>
            </w:pPr>
          </w:p>
          <w:p w:rsidR="002353D8" w:rsidRPr="003B6025" w:rsidRDefault="002353D8" w:rsidP="003B6025">
            <w:pPr>
              <w:tabs>
                <w:tab w:val="left" w:pos="1215"/>
              </w:tabs>
              <w:ind w:firstLine="709"/>
              <w:jc w:val="both"/>
              <w:rPr>
                <w:sz w:val="28"/>
                <w:szCs w:val="28"/>
                <w:lang w:val="ru-RU"/>
              </w:rPr>
            </w:pPr>
            <w:r>
              <w:rPr>
                <w:sz w:val="28"/>
                <w:szCs w:val="28"/>
                <w:lang w:val="ru-RU"/>
              </w:rPr>
              <w:t xml:space="preserve">    Н.И.Кокшарова</w:t>
            </w:r>
          </w:p>
        </w:tc>
      </w:tr>
    </w:tbl>
    <w:p w:rsidR="002353D8" w:rsidRPr="003B6025" w:rsidRDefault="002353D8" w:rsidP="00CF332B">
      <w:pPr>
        <w:pStyle w:val="ConsTitle"/>
        <w:widowControl/>
        <w:jc w:val="both"/>
        <w:outlineLvl w:val="0"/>
        <w:rPr>
          <w:rFonts w:ascii="Times New Roman" w:hAnsi="Times New Roman"/>
          <w:b w:val="0"/>
          <w:sz w:val="28"/>
          <w:szCs w:val="28"/>
        </w:rPr>
      </w:pPr>
      <w:r>
        <w:rPr>
          <w:rFonts w:ascii="Times New Roman" w:hAnsi="Times New Roman"/>
          <w:b w:val="0"/>
          <w:sz w:val="28"/>
          <w:szCs w:val="28"/>
        </w:rPr>
        <w:t xml:space="preserve">      п</w:t>
      </w:r>
      <w:r w:rsidRPr="00CF332B">
        <w:rPr>
          <w:rFonts w:ascii="Times New Roman" w:hAnsi="Times New Roman"/>
          <w:b w:val="0"/>
          <w:sz w:val="28"/>
          <w:szCs w:val="28"/>
        </w:rPr>
        <w:t>.</w:t>
      </w:r>
      <w:r w:rsidRPr="00CF332B">
        <w:rPr>
          <w:rFonts w:ascii="Times New Roman" w:hAnsi="Times New Roman"/>
          <w:b w:val="0"/>
          <w:sz w:val="28"/>
          <w:szCs w:val="28"/>
          <w:lang w:val="en-US"/>
        </w:rPr>
        <w:t xml:space="preserve"> </w:t>
      </w:r>
      <w:r>
        <w:rPr>
          <w:rFonts w:ascii="Times New Roman" w:hAnsi="Times New Roman"/>
          <w:b w:val="0"/>
          <w:sz w:val="28"/>
          <w:szCs w:val="28"/>
        </w:rPr>
        <w:t>Байков</w:t>
      </w:r>
    </w:p>
    <w:p w:rsidR="002353D8" w:rsidRPr="00BC77BC" w:rsidRDefault="002353D8" w:rsidP="00CF332B">
      <w:pPr>
        <w:pStyle w:val="Con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19.01</w:t>
      </w:r>
      <w:r w:rsidRPr="00CF332B">
        <w:rPr>
          <w:rFonts w:ascii="Times New Roman" w:hAnsi="Times New Roman" w:cs="Times New Roman"/>
          <w:b w:val="0"/>
          <w:sz w:val="28"/>
          <w:szCs w:val="28"/>
        </w:rPr>
        <w:t>.</w:t>
      </w:r>
      <w:r>
        <w:rPr>
          <w:rFonts w:ascii="Times New Roman" w:hAnsi="Times New Roman" w:cs="Times New Roman"/>
          <w:b w:val="0"/>
          <w:sz w:val="28"/>
          <w:szCs w:val="28"/>
        </w:rPr>
        <w:t>2022 г</w:t>
      </w:r>
      <w:r w:rsidRPr="00CF332B">
        <w:rPr>
          <w:rFonts w:ascii="Times New Roman" w:hAnsi="Times New Roman" w:cs="Times New Roman"/>
          <w:b w:val="0"/>
          <w:sz w:val="28"/>
          <w:szCs w:val="28"/>
        </w:rPr>
        <w:t>.</w:t>
      </w:r>
      <w:r>
        <w:rPr>
          <w:rFonts w:ascii="Times New Roman" w:hAnsi="Times New Roman" w:cs="Times New Roman"/>
          <w:b w:val="0"/>
          <w:sz w:val="28"/>
          <w:szCs w:val="28"/>
        </w:rPr>
        <w:t xml:space="preserve"> </w:t>
      </w:r>
      <w:r w:rsidRPr="00CF332B">
        <w:rPr>
          <w:rFonts w:ascii="Times New Roman" w:hAnsi="Times New Roman"/>
          <w:b w:val="0"/>
          <w:sz w:val="28"/>
          <w:szCs w:val="28"/>
        </w:rPr>
        <w:t xml:space="preserve">№ </w:t>
      </w:r>
      <w:r>
        <w:rPr>
          <w:rFonts w:ascii="Times New Roman" w:hAnsi="Times New Roman"/>
          <w:b w:val="0"/>
          <w:sz w:val="28"/>
          <w:szCs w:val="28"/>
        </w:rPr>
        <w:t>21</w:t>
      </w:r>
    </w:p>
    <w:p w:rsidR="002353D8" w:rsidRPr="00CF332B" w:rsidRDefault="002353D8" w:rsidP="00CF332B">
      <w:pPr>
        <w:pStyle w:val="NormalWeb"/>
        <w:spacing w:before="0" w:beforeAutospacing="0" w:after="0" w:afterAutospacing="0"/>
        <w:ind w:firstLine="709"/>
        <w:jc w:val="both"/>
        <w:rPr>
          <w:rFonts w:ascii="Arial" w:hAnsi="Arial" w:cs="Arial"/>
          <w:color w:val="000000"/>
          <w:sz w:val="28"/>
          <w:szCs w:val="28"/>
        </w:rPr>
      </w:pPr>
    </w:p>
    <w:p w:rsidR="002353D8" w:rsidRPr="00B644D2" w:rsidRDefault="002353D8" w:rsidP="00B644D2">
      <w:pPr>
        <w:pStyle w:val="NormalWeb"/>
        <w:spacing w:before="0" w:beforeAutospacing="0" w:after="0" w:afterAutospacing="0"/>
        <w:ind w:firstLine="709"/>
        <w:jc w:val="right"/>
        <w:rPr>
          <w:color w:val="000000"/>
          <w:sz w:val="28"/>
          <w:szCs w:val="28"/>
        </w:rPr>
      </w:pPr>
      <w:r w:rsidRPr="00B644D2">
        <w:rPr>
          <w:color w:val="000000"/>
          <w:sz w:val="28"/>
          <w:szCs w:val="28"/>
        </w:rPr>
        <w:t>ПРИЛОЖЕНИЕ №1</w:t>
      </w:r>
    </w:p>
    <w:p w:rsidR="002353D8" w:rsidRPr="00B644D2" w:rsidRDefault="002353D8" w:rsidP="00B644D2">
      <w:pPr>
        <w:pStyle w:val="NormalWeb"/>
        <w:spacing w:before="0" w:beforeAutospacing="0" w:after="0" w:afterAutospacing="0"/>
        <w:ind w:firstLine="709"/>
        <w:jc w:val="right"/>
        <w:rPr>
          <w:color w:val="000000"/>
          <w:sz w:val="28"/>
          <w:szCs w:val="28"/>
        </w:rPr>
      </w:pPr>
      <w:r w:rsidRPr="00B644D2">
        <w:rPr>
          <w:color w:val="000000"/>
          <w:sz w:val="28"/>
          <w:szCs w:val="28"/>
        </w:rPr>
        <w:t>к Решению Собрания депутатов</w:t>
      </w:r>
    </w:p>
    <w:p w:rsidR="002353D8" w:rsidRPr="00B644D2" w:rsidRDefault="002353D8" w:rsidP="00B644D2">
      <w:pPr>
        <w:pStyle w:val="NormalWeb"/>
        <w:spacing w:before="0" w:beforeAutospacing="0" w:after="0" w:afterAutospacing="0"/>
        <w:ind w:firstLine="709"/>
        <w:jc w:val="right"/>
        <w:rPr>
          <w:color w:val="000000"/>
          <w:sz w:val="28"/>
          <w:szCs w:val="28"/>
        </w:rPr>
      </w:pPr>
      <w:r w:rsidRPr="00B644D2">
        <w:rPr>
          <w:color w:val="000000"/>
          <w:sz w:val="28"/>
          <w:szCs w:val="28"/>
        </w:rPr>
        <w:t xml:space="preserve"> </w:t>
      </w:r>
      <w:r>
        <w:rPr>
          <w:color w:val="000000"/>
          <w:sz w:val="28"/>
          <w:szCs w:val="28"/>
        </w:rPr>
        <w:t>Гашунского</w:t>
      </w:r>
      <w:r w:rsidRPr="00B644D2">
        <w:rPr>
          <w:color w:val="000000"/>
          <w:sz w:val="28"/>
          <w:szCs w:val="28"/>
        </w:rPr>
        <w:t xml:space="preserve"> сельского поселения</w:t>
      </w:r>
    </w:p>
    <w:p w:rsidR="002353D8" w:rsidRPr="004D390A" w:rsidRDefault="002353D8" w:rsidP="00B644D2">
      <w:pPr>
        <w:pStyle w:val="ConsTitle"/>
        <w:widowControl/>
        <w:ind w:firstLine="709"/>
        <w:jc w:val="right"/>
        <w:outlineLvl w:val="0"/>
        <w:rPr>
          <w:rFonts w:ascii="Times New Roman" w:hAnsi="Times New Roman" w:cs="Times New Roman"/>
          <w:b w:val="0"/>
          <w:sz w:val="24"/>
          <w:szCs w:val="24"/>
        </w:rPr>
      </w:pPr>
      <w:r>
        <w:rPr>
          <w:rFonts w:ascii="Times New Roman" w:hAnsi="Times New Roman" w:cs="Times New Roman"/>
          <w:b w:val="0"/>
          <w:sz w:val="28"/>
          <w:szCs w:val="28"/>
        </w:rPr>
        <w:t>от 19.01.2022. № 21</w:t>
      </w:r>
      <w:r w:rsidRPr="004D390A">
        <w:rPr>
          <w:rFonts w:ascii="Times New Roman" w:hAnsi="Times New Roman" w:cs="Times New Roman"/>
          <w:b w:val="0"/>
          <w:sz w:val="28"/>
          <w:szCs w:val="28"/>
        </w:rPr>
        <w:t xml:space="preserve">                                                                                                                                           </w:t>
      </w:r>
    </w:p>
    <w:p w:rsidR="002353D8" w:rsidRPr="004376B6" w:rsidRDefault="002353D8" w:rsidP="00B644D2">
      <w:pPr>
        <w:pStyle w:val="NormalWeb"/>
        <w:spacing w:before="0" w:beforeAutospacing="0" w:after="0" w:afterAutospacing="0"/>
        <w:ind w:firstLine="709"/>
        <w:jc w:val="center"/>
        <w:rPr>
          <w:rStyle w:val="Strong"/>
          <w:color w:val="FF0000"/>
          <w:sz w:val="28"/>
          <w:szCs w:val="28"/>
        </w:rPr>
      </w:pPr>
    </w:p>
    <w:p w:rsidR="002353D8" w:rsidRDefault="002353D8" w:rsidP="00B644D2">
      <w:pPr>
        <w:pStyle w:val="NormalWeb"/>
        <w:spacing w:before="0" w:beforeAutospacing="0" w:after="0" w:afterAutospacing="0"/>
        <w:ind w:firstLine="709"/>
        <w:jc w:val="center"/>
        <w:rPr>
          <w:rStyle w:val="Strong"/>
          <w:color w:val="000000"/>
          <w:sz w:val="28"/>
          <w:szCs w:val="28"/>
        </w:rPr>
      </w:pPr>
    </w:p>
    <w:p w:rsidR="002353D8" w:rsidRPr="003465F1" w:rsidRDefault="002353D8" w:rsidP="00D6020F">
      <w:pPr>
        <w:pStyle w:val="Default"/>
        <w:jc w:val="center"/>
        <w:rPr>
          <w:sz w:val="28"/>
          <w:szCs w:val="28"/>
        </w:rPr>
      </w:pPr>
      <w:r w:rsidRPr="003465F1">
        <w:rPr>
          <w:b/>
          <w:bCs/>
          <w:sz w:val="28"/>
          <w:szCs w:val="28"/>
        </w:rPr>
        <w:t>ПОЛОЖЕНИЕ</w:t>
      </w:r>
    </w:p>
    <w:p w:rsidR="002353D8" w:rsidRPr="003465F1" w:rsidRDefault="002353D8" w:rsidP="00D6020F">
      <w:pPr>
        <w:pStyle w:val="Default"/>
        <w:jc w:val="center"/>
        <w:rPr>
          <w:sz w:val="28"/>
          <w:szCs w:val="28"/>
        </w:rPr>
      </w:pPr>
      <w:r w:rsidRPr="003465F1">
        <w:rPr>
          <w:b/>
          <w:bCs/>
          <w:sz w:val="28"/>
          <w:szCs w:val="28"/>
        </w:rPr>
        <w:t>о порядке управления и распоряжения имуществом,</w:t>
      </w:r>
    </w:p>
    <w:p w:rsidR="002353D8" w:rsidRPr="003465F1" w:rsidRDefault="002353D8" w:rsidP="00D6020F">
      <w:pPr>
        <w:pStyle w:val="Default"/>
        <w:jc w:val="center"/>
        <w:rPr>
          <w:sz w:val="28"/>
          <w:szCs w:val="28"/>
        </w:rPr>
      </w:pPr>
      <w:r w:rsidRPr="003465F1">
        <w:rPr>
          <w:b/>
          <w:bCs/>
          <w:sz w:val="28"/>
          <w:szCs w:val="28"/>
        </w:rPr>
        <w:t>находящимся в муниципальной собственности</w:t>
      </w:r>
    </w:p>
    <w:p w:rsidR="002353D8" w:rsidRDefault="002353D8" w:rsidP="00D6020F">
      <w:pPr>
        <w:pStyle w:val="Default"/>
        <w:jc w:val="center"/>
        <w:rPr>
          <w:b/>
          <w:bCs/>
          <w:sz w:val="28"/>
          <w:szCs w:val="28"/>
        </w:rPr>
      </w:pPr>
      <w:r w:rsidRPr="003465F1">
        <w:rPr>
          <w:b/>
          <w:bCs/>
          <w:sz w:val="28"/>
          <w:szCs w:val="28"/>
        </w:rPr>
        <w:t xml:space="preserve">муниципального образования </w:t>
      </w:r>
      <w:r>
        <w:rPr>
          <w:b/>
          <w:bCs/>
          <w:sz w:val="28"/>
          <w:szCs w:val="28"/>
        </w:rPr>
        <w:t>«Гашунское сельское поселение» Зимовниковского района Ростовской области</w:t>
      </w:r>
    </w:p>
    <w:p w:rsidR="002353D8" w:rsidRPr="003465F1" w:rsidRDefault="002353D8" w:rsidP="00D6020F">
      <w:pPr>
        <w:pStyle w:val="Default"/>
        <w:jc w:val="center"/>
        <w:rPr>
          <w:sz w:val="28"/>
          <w:szCs w:val="28"/>
        </w:rPr>
      </w:pPr>
    </w:p>
    <w:p w:rsidR="002353D8" w:rsidRDefault="002353D8" w:rsidP="00D6020F">
      <w:pPr>
        <w:pStyle w:val="Default"/>
        <w:numPr>
          <w:ilvl w:val="0"/>
          <w:numId w:val="2"/>
        </w:numPr>
        <w:jc w:val="center"/>
        <w:rPr>
          <w:b/>
          <w:bCs/>
          <w:sz w:val="28"/>
          <w:szCs w:val="28"/>
        </w:rPr>
      </w:pPr>
      <w:r w:rsidRPr="003465F1">
        <w:rPr>
          <w:b/>
          <w:bCs/>
          <w:sz w:val="28"/>
          <w:szCs w:val="28"/>
        </w:rPr>
        <w:t>Общие положения</w:t>
      </w:r>
    </w:p>
    <w:p w:rsidR="002353D8" w:rsidRPr="003465F1" w:rsidRDefault="002353D8" w:rsidP="00D6020F">
      <w:pPr>
        <w:pStyle w:val="Default"/>
        <w:ind w:left="720"/>
        <w:rPr>
          <w:sz w:val="28"/>
          <w:szCs w:val="28"/>
        </w:rPr>
      </w:pPr>
    </w:p>
    <w:p w:rsidR="002353D8" w:rsidRPr="003465F1" w:rsidRDefault="002353D8" w:rsidP="00D6020F">
      <w:pPr>
        <w:pStyle w:val="Default"/>
        <w:jc w:val="both"/>
        <w:rPr>
          <w:sz w:val="28"/>
          <w:szCs w:val="28"/>
        </w:rPr>
      </w:pPr>
      <w:r w:rsidRPr="003465F1">
        <w:rPr>
          <w:sz w:val="28"/>
          <w:szCs w:val="28"/>
        </w:rPr>
        <w:t xml:space="preserve">1. Настоящее Положение о порядке управления и распоряжения имуществом, находящимся в муниципальной собственности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 Положение) разработано в соответствии с Конституцией Российской Федерации,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(далее- Федеральный закон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и принимаемыми в соответствии с ними законами и нормативными правовыми актами </w:t>
      </w:r>
      <w:r>
        <w:rPr>
          <w:sz w:val="28"/>
          <w:szCs w:val="28"/>
        </w:rPr>
        <w:t>Ростовской области</w:t>
      </w:r>
      <w:r w:rsidRPr="003465F1">
        <w:rPr>
          <w:sz w:val="28"/>
          <w:szCs w:val="28"/>
        </w:rPr>
        <w:t xml:space="preserve">, Уставом </w:t>
      </w:r>
      <w:r>
        <w:rPr>
          <w:sz w:val="28"/>
          <w:szCs w:val="28"/>
        </w:rPr>
        <w:t>Гашунского</w:t>
      </w:r>
      <w:r w:rsidRPr="003465F1">
        <w:rPr>
          <w:sz w:val="28"/>
          <w:szCs w:val="28"/>
        </w:rPr>
        <w:t xml:space="preserve"> сельского поселения </w:t>
      </w:r>
      <w:r>
        <w:rPr>
          <w:sz w:val="28"/>
          <w:szCs w:val="28"/>
        </w:rPr>
        <w:t>Зимовниковского района Ростовской области</w:t>
      </w:r>
      <w:r w:rsidRPr="003465F1">
        <w:rPr>
          <w:sz w:val="28"/>
          <w:szCs w:val="28"/>
        </w:rPr>
        <w:t xml:space="preserve"> (далее – Устав поселения). </w:t>
      </w:r>
    </w:p>
    <w:p w:rsidR="002353D8" w:rsidRPr="003465F1" w:rsidRDefault="002353D8" w:rsidP="00D6020F">
      <w:pPr>
        <w:pStyle w:val="Default"/>
        <w:jc w:val="both"/>
        <w:rPr>
          <w:sz w:val="28"/>
          <w:szCs w:val="28"/>
        </w:rPr>
      </w:pPr>
      <w:r w:rsidRPr="003465F1">
        <w:rPr>
          <w:sz w:val="28"/>
          <w:szCs w:val="28"/>
        </w:rPr>
        <w:t xml:space="preserve">2. Положение определяет порядок управления и распоряжения имуществом, находящимся в муниципальной собственности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 имущество поселения), основные функции и полномочия органов местного самоуправления муниципального образования</w:t>
      </w:r>
      <w:r>
        <w:rPr>
          <w:sz w:val="28"/>
          <w:szCs w:val="28"/>
        </w:rPr>
        <w:t xml:space="preserve"> «Гашунское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 органы местного самоуправления поселения) по вопросам управления и распоряжения имуществом поселения. </w:t>
      </w:r>
    </w:p>
    <w:p w:rsidR="002353D8" w:rsidRPr="003465F1" w:rsidRDefault="002353D8" w:rsidP="00D6020F">
      <w:pPr>
        <w:pStyle w:val="Default"/>
        <w:jc w:val="both"/>
        <w:rPr>
          <w:color w:val="auto"/>
          <w:sz w:val="28"/>
          <w:szCs w:val="28"/>
        </w:rPr>
      </w:pPr>
      <w:r w:rsidRPr="003465F1">
        <w:rPr>
          <w:sz w:val="28"/>
          <w:szCs w:val="28"/>
        </w:rPr>
        <w:t>3. Под управлением имуществом поселения понимается осуществление от имени муниципального образования</w:t>
      </w:r>
      <w:r>
        <w:rPr>
          <w:sz w:val="28"/>
          <w:szCs w:val="28"/>
        </w:rPr>
        <w:t xml:space="preserve"> «Гашунское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–поселение) и в интересах его населения деятельности органов местного самоуправления поселения по реализации в рамках их компетенции, установленной законодательством Российской </w:t>
      </w:r>
      <w:r w:rsidRPr="003465F1">
        <w:rPr>
          <w:color w:val="auto"/>
          <w:sz w:val="28"/>
          <w:szCs w:val="28"/>
        </w:rPr>
        <w:t xml:space="preserve">Федерации, права владения, пользования и распоряжения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Под распоряжением имуществом поселения понимаются действия органов местного самоуправления поселения по определению и изменению юридического статуса имущества поселения, в том числе передача его юридическим и физическим лицам в собственность (или иное вещное право), безвозмездное пользование, доверительное управление, аренду, залог и др. </w:t>
      </w:r>
    </w:p>
    <w:p w:rsidR="002353D8" w:rsidRPr="003465F1" w:rsidRDefault="002353D8" w:rsidP="00D6020F">
      <w:pPr>
        <w:pStyle w:val="Default"/>
        <w:jc w:val="both"/>
        <w:rPr>
          <w:color w:val="auto"/>
          <w:sz w:val="28"/>
          <w:szCs w:val="28"/>
        </w:rPr>
      </w:pPr>
      <w:r w:rsidRPr="003465F1">
        <w:rPr>
          <w:color w:val="auto"/>
          <w:sz w:val="28"/>
          <w:szCs w:val="28"/>
        </w:rPr>
        <w:t xml:space="preserve">4. В состав муниципальной собственности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color w:val="auto"/>
          <w:sz w:val="28"/>
          <w:szCs w:val="28"/>
        </w:rPr>
        <w:t xml:space="preserve"> (далее – собственность поселения) входит движимое и недвижимое имущество, имущественные права, принадлежащие на праве собственности поселению. </w:t>
      </w:r>
    </w:p>
    <w:p w:rsidR="002353D8" w:rsidRPr="003465F1" w:rsidRDefault="002353D8" w:rsidP="00D6020F">
      <w:pPr>
        <w:pStyle w:val="Default"/>
        <w:jc w:val="both"/>
        <w:rPr>
          <w:color w:val="auto"/>
          <w:sz w:val="28"/>
          <w:szCs w:val="28"/>
        </w:rPr>
      </w:pPr>
      <w:r w:rsidRPr="003465F1">
        <w:rPr>
          <w:color w:val="auto"/>
          <w:sz w:val="28"/>
          <w:szCs w:val="28"/>
        </w:rPr>
        <w:t xml:space="preserve">Недвижимое имущество – земельные участки, природные ресурсы, здания, сооружения, объекты незавершенного строительства либо иное имущество, отнесенное законом к недвижимости. </w:t>
      </w:r>
    </w:p>
    <w:p w:rsidR="002353D8" w:rsidRPr="003465F1" w:rsidRDefault="002353D8" w:rsidP="00D6020F">
      <w:pPr>
        <w:pStyle w:val="Default"/>
        <w:jc w:val="both"/>
        <w:rPr>
          <w:color w:val="auto"/>
          <w:sz w:val="28"/>
          <w:szCs w:val="28"/>
        </w:rPr>
      </w:pPr>
      <w:r w:rsidRPr="003465F1">
        <w:rPr>
          <w:color w:val="auto"/>
          <w:sz w:val="28"/>
          <w:szCs w:val="28"/>
        </w:rPr>
        <w:t xml:space="preserve">Движимое имущество – имущество, не относящееся к недвижимости, включая денежные средства и ценные бумаги, нематериальные активы, а также машины, станки, оборудование, транспортные средства. </w:t>
      </w:r>
    </w:p>
    <w:p w:rsidR="002353D8" w:rsidRPr="003465F1" w:rsidRDefault="002353D8" w:rsidP="00D6020F">
      <w:pPr>
        <w:pStyle w:val="Default"/>
        <w:jc w:val="both"/>
        <w:rPr>
          <w:color w:val="auto"/>
          <w:sz w:val="28"/>
          <w:szCs w:val="28"/>
        </w:rPr>
      </w:pPr>
      <w:r w:rsidRPr="003465F1">
        <w:rPr>
          <w:color w:val="auto"/>
          <w:sz w:val="28"/>
          <w:szCs w:val="28"/>
        </w:rPr>
        <w:t xml:space="preserve">Термины «имущество поселения», «собственность поселения», используемые в настоящем Положении, признаются равнозначными. </w:t>
      </w:r>
    </w:p>
    <w:p w:rsidR="002353D8" w:rsidRPr="003465F1" w:rsidRDefault="002353D8" w:rsidP="00D6020F">
      <w:pPr>
        <w:pStyle w:val="Default"/>
        <w:jc w:val="both"/>
        <w:rPr>
          <w:color w:val="auto"/>
          <w:sz w:val="28"/>
          <w:szCs w:val="28"/>
        </w:rPr>
      </w:pPr>
      <w:r w:rsidRPr="003465F1">
        <w:rPr>
          <w:color w:val="auto"/>
          <w:sz w:val="28"/>
          <w:szCs w:val="28"/>
        </w:rPr>
        <w:t xml:space="preserve">5. Средства бюджета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color w:val="auto"/>
          <w:sz w:val="28"/>
          <w:szCs w:val="28"/>
        </w:rPr>
        <w:t xml:space="preserve"> (далее – бюджет поселения) и иное имущество поселения, не закрепленное за муниципальными унитарными предприятиями (далее – муниципальные предприятия) и муниципальными учреждениями на праве хозяйственного ведения или оперативного управления, являются казной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6. Собственность поселения формируется: </w:t>
      </w:r>
    </w:p>
    <w:p w:rsidR="002353D8" w:rsidRPr="003465F1" w:rsidRDefault="002353D8" w:rsidP="00D6020F">
      <w:pPr>
        <w:pStyle w:val="Default"/>
        <w:jc w:val="both"/>
        <w:rPr>
          <w:color w:val="auto"/>
          <w:sz w:val="28"/>
          <w:szCs w:val="28"/>
        </w:rPr>
      </w:pPr>
      <w:r w:rsidRPr="003465F1">
        <w:rPr>
          <w:color w:val="auto"/>
          <w:sz w:val="28"/>
          <w:szCs w:val="28"/>
        </w:rPr>
        <w:t xml:space="preserve">1) в результате разграничения государственной собственности на федеральную собственность, собственность субъекта Российской Федерации и муниципальную собственность; </w:t>
      </w:r>
    </w:p>
    <w:p w:rsidR="002353D8" w:rsidRPr="003465F1" w:rsidRDefault="002353D8" w:rsidP="00D6020F">
      <w:pPr>
        <w:pStyle w:val="Default"/>
        <w:jc w:val="both"/>
        <w:rPr>
          <w:color w:val="auto"/>
          <w:sz w:val="28"/>
          <w:szCs w:val="28"/>
        </w:rPr>
      </w:pPr>
      <w:r w:rsidRPr="003465F1">
        <w:rPr>
          <w:color w:val="auto"/>
          <w:sz w:val="28"/>
          <w:szCs w:val="28"/>
        </w:rPr>
        <w:t xml:space="preserve">2) посредством взимания налогов, сборов и иных обязательных платежей, подлежащих зачислению в бюджет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 посредством приобретения имущества в собственность в порядке, предусмотренном федеральными и областными законами; </w:t>
      </w:r>
    </w:p>
    <w:p w:rsidR="002353D8" w:rsidRPr="003465F1" w:rsidRDefault="002353D8" w:rsidP="00D6020F">
      <w:pPr>
        <w:pStyle w:val="Default"/>
        <w:jc w:val="both"/>
        <w:rPr>
          <w:color w:val="auto"/>
          <w:sz w:val="28"/>
          <w:szCs w:val="28"/>
        </w:rPr>
      </w:pPr>
      <w:r w:rsidRPr="003465F1">
        <w:rPr>
          <w:color w:val="auto"/>
          <w:sz w:val="28"/>
          <w:szCs w:val="28"/>
        </w:rPr>
        <w:t xml:space="preserve">4) посредством приема в собственность поселения объектов федеральной, собственности субъекта Российской Федерации и муниципальной собственности других муниципальных образований; </w:t>
      </w:r>
    </w:p>
    <w:p w:rsidR="002353D8" w:rsidRPr="003465F1" w:rsidRDefault="002353D8" w:rsidP="00D6020F">
      <w:pPr>
        <w:pStyle w:val="Default"/>
        <w:jc w:val="both"/>
        <w:rPr>
          <w:color w:val="auto"/>
          <w:sz w:val="28"/>
          <w:szCs w:val="28"/>
        </w:rPr>
      </w:pPr>
      <w:r w:rsidRPr="003465F1">
        <w:rPr>
          <w:color w:val="auto"/>
          <w:sz w:val="28"/>
          <w:szCs w:val="28"/>
        </w:rPr>
        <w:t xml:space="preserve">5) посредством получения доходов от использования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6) на основании решения суда, устанавливающего право собственности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7) иными способами, предусмотренными федеральными и областными законами. </w:t>
      </w:r>
    </w:p>
    <w:p w:rsidR="002353D8" w:rsidRPr="003465F1" w:rsidRDefault="002353D8" w:rsidP="00D6020F">
      <w:pPr>
        <w:pStyle w:val="Default"/>
        <w:jc w:val="both"/>
        <w:rPr>
          <w:color w:val="auto"/>
          <w:sz w:val="28"/>
          <w:szCs w:val="28"/>
        </w:rPr>
      </w:pPr>
      <w:r w:rsidRPr="003465F1">
        <w:rPr>
          <w:color w:val="auto"/>
          <w:sz w:val="28"/>
          <w:szCs w:val="28"/>
        </w:rPr>
        <w:t xml:space="preserve">7. В состав имущества поселения входит: </w:t>
      </w:r>
    </w:p>
    <w:p w:rsidR="002353D8" w:rsidRDefault="002353D8" w:rsidP="00D6020F">
      <w:pPr>
        <w:pStyle w:val="Default"/>
        <w:jc w:val="both"/>
        <w:rPr>
          <w:color w:val="auto"/>
          <w:sz w:val="28"/>
          <w:szCs w:val="28"/>
        </w:rPr>
      </w:pPr>
      <w:r w:rsidRPr="003465F1">
        <w:rPr>
          <w:color w:val="auto"/>
          <w:sz w:val="28"/>
          <w:szCs w:val="28"/>
        </w:rPr>
        <w:t xml:space="preserve">1) имущество, предназначенное для решения установленных федеральным законодательством вопросов местного значения, определенных в соответствии с Уставом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 и областным законодательством; </w:t>
      </w:r>
    </w:p>
    <w:p w:rsidR="002353D8" w:rsidRPr="003465F1" w:rsidRDefault="002353D8" w:rsidP="00D6020F">
      <w:pPr>
        <w:pStyle w:val="Default"/>
        <w:jc w:val="both"/>
        <w:rPr>
          <w:color w:val="auto"/>
          <w:sz w:val="28"/>
          <w:szCs w:val="28"/>
        </w:rPr>
      </w:pPr>
      <w:r w:rsidRPr="003465F1">
        <w:rPr>
          <w:color w:val="auto"/>
          <w:sz w:val="28"/>
          <w:szCs w:val="28"/>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w:t>
      </w:r>
    </w:p>
    <w:p w:rsidR="002353D8" w:rsidRPr="003465F1" w:rsidRDefault="002353D8" w:rsidP="00D6020F">
      <w:pPr>
        <w:pStyle w:val="Default"/>
        <w:jc w:val="both"/>
        <w:rPr>
          <w:color w:val="auto"/>
          <w:sz w:val="28"/>
          <w:szCs w:val="28"/>
        </w:rPr>
      </w:pPr>
      <w:r w:rsidRPr="003465F1">
        <w:rPr>
          <w:color w:val="auto"/>
          <w:sz w:val="28"/>
          <w:szCs w:val="28"/>
        </w:rPr>
        <w:t xml:space="preserve">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 </w:t>
      </w:r>
    </w:p>
    <w:p w:rsidR="002353D8" w:rsidRPr="003465F1" w:rsidRDefault="002353D8" w:rsidP="00D6020F">
      <w:pPr>
        <w:pStyle w:val="Default"/>
        <w:jc w:val="both"/>
        <w:rPr>
          <w:color w:val="auto"/>
          <w:sz w:val="28"/>
          <w:szCs w:val="28"/>
        </w:rPr>
      </w:pPr>
      <w:r w:rsidRPr="003465F1">
        <w:rPr>
          <w:color w:val="auto"/>
          <w:sz w:val="28"/>
          <w:szCs w:val="28"/>
        </w:rPr>
        <w:t xml:space="preserve">8. В собственность поселения может приобретаться любое имущество, за исключением объектов, приобретение которых в собственность поселения не допускается в соответствии с федеральными законами. </w:t>
      </w:r>
    </w:p>
    <w:p w:rsidR="002353D8" w:rsidRPr="003465F1" w:rsidRDefault="002353D8" w:rsidP="00D6020F">
      <w:pPr>
        <w:pStyle w:val="Default"/>
        <w:jc w:val="both"/>
        <w:rPr>
          <w:color w:val="auto"/>
          <w:sz w:val="28"/>
          <w:szCs w:val="28"/>
        </w:rPr>
      </w:pPr>
      <w:r w:rsidRPr="003465F1">
        <w:rPr>
          <w:color w:val="auto"/>
          <w:sz w:val="28"/>
          <w:szCs w:val="28"/>
        </w:rPr>
        <w:t xml:space="preserve">9. Основаниями прекращения права собственности поселения являются: </w:t>
      </w:r>
    </w:p>
    <w:p w:rsidR="002353D8" w:rsidRPr="003465F1" w:rsidRDefault="002353D8" w:rsidP="00D6020F">
      <w:pPr>
        <w:pStyle w:val="Default"/>
        <w:jc w:val="both"/>
        <w:rPr>
          <w:color w:val="auto"/>
          <w:sz w:val="28"/>
          <w:szCs w:val="28"/>
        </w:rPr>
      </w:pPr>
      <w:r w:rsidRPr="003465F1">
        <w:rPr>
          <w:color w:val="auto"/>
          <w:sz w:val="28"/>
          <w:szCs w:val="28"/>
        </w:rPr>
        <w:t xml:space="preserve">1) отчуждение поселением имущества другим лицам, в том числе посредством передачи имущества поселения в федеральную и собственность субъекта Российской Федерации, передача поселением имущества в собственность других муниципальных образований; </w:t>
      </w:r>
    </w:p>
    <w:p w:rsidR="002353D8" w:rsidRPr="003465F1" w:rsidRDefault="002353D8" w:rsidP="00D6020F">
      <w:pPr>
        <w:pStyle w:val="Default"/>
        <w:jc w:val="both"/>
        <w:rPr>
          <w:color w:val="auto"/>
          <w:sz w:val="28"/>
          <w:szCs w:val="28"/>
        </w:rPr>
      </w:pPr>
      <w:r w:rsidRPr="003465F1">
        <w:rPr>
          <w:color w:val="auto"/>
          <w:sz w:val="28"/>
          <w:szCs w:val="28"/>
        </w:rPr>
        <w:t xml:space="preserve">2) отказ от права собственности; </w:t>
      </w:r>
    </w:p>
    <w:p w:rsidR="002353D8" w:rsidRPr="003465F1" w:rsidRDefault="002353D8" w:rsidP="00D6020F">
      <w:pPr>
        <w:pStyle w:val="Default"/>
        <w:jc w:val="both"/>
        <w:rPr>
          <w:color w:val="auto"/>
          <w:sz w:val="28"/>
          <w:szCs w:val="28"/>
        </w:rPr>
      </w:pPr>
      <w:r w:rsidRPr="003465F1">
        <w:rPr>
          <w:color w:val="auto"/>
          <w:sz w:val="28"/>
          <w:szCs w:val="28"/>
        </w:rPr>
        <w:t xml:space="preserve">3) гибель или уничтожение имущества; </w:t>
      </w:r>
    </w:p>
    <w:p w:rsidR="002353D8" w:rsidRPr="003465F1" w:rsidRDefault="002353D8" w:rsidP="00D6020F">
      <w:pPr>
        <w:pStyle w:val="Default"/>
        <w:jc w:val="both"/>
        <w:rPr>
          <w:color w:val="auto"/>
          <w:sz w:val="28"/>
          <w:szCs w:val="28"/>
        </w:rPr>
      </w:pPr>
      <w:r w:rsidRPr="003465F1">
        <w:rPr>
          <w:color w:val="auto"/>
          <w:sz w:val="28"/>
          <w:szCs w:val="28"/>
        </w:rPr>
        <w:t xml:space="preserve">4) принудительное изъятие имущества по основаниям, предусмотренным федеральными и областными законами; </w:t>
      </w:r>
    </w:p>
    <w:p w:rsidR="002353D8" w:rsidRPr="003465F1" w:rsidRDefault="002353D8" w:rsidP="00D6020F">
      <w:pPr>
        <w:pStyle w:val="Default"/>
        <w:jc w:val="both"/>
        <w:rPr>
          <w:color w:val="auto"/>
          <w:sz w:val="28"/>
          <w:szCs w:val="28"/>
        </w:rPr>
      </w:pPr>
      <w:r w:rsidRPr="003465F1">
        <w:rPr>
          <w:color w:val="auto"/>
          <w:sz w:val="28"/>
          <w:szCs w:val="28"/>
        </w:rPr>
        <w:t xml:space="preserve">5) иные основания предусмотренные федеральными и областными законами. </w:t>
      </w:r>
    </w:p>
    <w:p w:rsidR="002353D8" w:rsidRPr="003465F1" w:rsidRDefault="002353D8" w:rsidP="00D6020F">
      <w:pPr>
        <w:pStyle w:val="Default"/>
        <w:jc w:val="both"/>
        <w:rPr>
          <w:color w:val="auto"/>
          <w:sz w:val="28"/>
          <w:szCs w:val="28"/>
        </w:rPr>
      </w:pPr>
      <w:r w:rsidRPr="003465F1">
        <w:rPr>
          <w:color w:val="auto"/>
          <w:sz w:val="28"/>
          <w:szCs w:val="28"/>
        </w:rPr>
        <w:t xml:space="preserve">Безвозмездное отчуждение объектов муниципальной собственности поселения не допускается, за исключением случаев, предусмотренных федеральными законами и принятыми в соответствии с ним нормативными актами органов местного самоуправления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10. Имущество поселения может находиться как на территории поселения, так и за его пределами. </w:t>
      </w:r>
    </w:p>
    <w:p w:rsidR="002353D8" w:rsidRPr="003465F1" w:rsidRDefault="002353D8" w:rsidP="00D6020F">
      <w:pPr>
        <w:pStyle w:val="Default"/>
        <w:jc w:val="both"/>
        <w:rPr>
          <w:color w:val="auto"/>
          <w:sz w:val="28"/>
          <w:szCs w:val="28"/>
        </w:rPr>
      </w:pPr>
      <w:r w:rsidRPr="003465F1">
        <w:rPr>
          <w:color w:val="auto"/>
          <w:sz w:val="28"/>
          <w:szCs w:val="28"/>
        </w:rPr>
        <w:t xml:space="preserve">11. Финансирование деятельности по управлению и распоряжению имуществом поселения осуществляется за счет средств бюджета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12. Поселение является собственником принадлежащего ему имущества, осуществляет права владения, пользования и распоряжения своим имуществом. </w:t>
      </w:r>
    </w:p>
    <w:p w:rsidR="002353D8" w:rsidRPr="003465F1" w:rsidRDefault="002353D8" w:rsidP="00D6020F">
      <w:pPr>
        <w:pStyle w:val="Default"/>
        <w:jc w:val="both"/>
        <w:rPr>
          <w:color w:val="auto"/>
          <w:sz w:val="28"/>
          <w:szCs w:val="28"/>
        </w:rPr>
      </w:pPr>
      <w:r w:rsidRPr="003465F1">
        <w:rPr>
          <w:color w:val="auto"/>
          <w:sz w:val="28"/>
          <w:szCs w:val="28"/>
        </w:rPr>
        <w:t xml:space="preserve">13. От имени поселения права собственника имущества осуществляют органы местного самоуправления поселения в рамках их компетенции, установленной федеральными законами и принимаемыми в соответствии с ними нормативными правовыми актами органов местного самоуправления. </w:t>
      </w:r>
    </w:p>
    <w:p w:rsidR="002353D8" w:rsidRPr="003465F1" w:rsidRDefault="002353D8" w:rsidP="00D6020F">
      <w:pPr>
        <w:pStyle w:val="Default"/>
        <w:jc w:val="both"/>
        <w:rPr>
          <w:color w:val="auto"/>
          <w:sz w:val="28"/>
          <w:szCs w:val="28"/>
        </w:rPr>
      </w:pPr>
      <w:r w:rsidRPr="003465F1">
        <w:rPr>
          <w:color w:val="auto"/>
          <w:sz w:val="28"/>
          <w:szCs w:val="28"/>
        </w:rPr>
        <w:t xml:space="preserve">14. Действие настоящего Положения не распространяется на порядок формирования, использования, учета и управления средствами бюджета поселения. </w:t>
      </w:r>
    </w:p>
    <w:p w:rsidR="002353D8" w:rsidRDefault="002353D8" w:rsidP="00D6020F">
      <w:pPr>
        <w:pStyle w:val="Default"/>
        <w:jc w:val="center"/>
        <w:rPr>
          <w:b/>
          <w:bCs/>
          <w:color w:val="auto"/>
          <w:sz w:val="28"/>
          <w:szCs w:val="28"/>
        </w:rPr>
      </w:pPr>
      <w:r w:rsidRPr="003465F1">
        <w:rPr>
          <w:b/>
          <w:bCs/>
          <w:color w:val="auto"/>
          <w:sz w:val="28"/>
          <w:szCs w:val="28"/>
        </w:rPr>
        <w:t>2. Цели и задачи управления и распоряжения</w:t>
      </w:r>
    </w:p>
    <w:p w:rsidR="002353D8" w:rsidRDefault="002353D8" w:rsidP="00D6020F">
      <w:pPr>
        <w:pStyle w:val="Default"/>
        <w:jc w:val="center"/>
        <w:rPr>
          <w:b/>
          <w:bCs/>
          <w:color w:val="auto"/>
          <w:sz w:val="28"/>
          <w:szCs w:val="28"/>
        </w:rPr>
      </w:pPr>
      <w:r w:rsidRPr="003465F1">
        <w:rPr>
          <w:b/>
          <w:bCs/>
          <w:color w:val="auto"/>
          <w:sz w:val="28"/>
          <w:szCs w:val="28"/>
        </w:rPr>
        <w:t xml:space="preserve"> имуществом поселения</w:t>
      </w:r>
    </w:p>
    <w:p w:rsidR="002353D8" w:rsidRPr="003465F1" w:rsidRDefault="002353D8" w:rsidP="00D6020F">
      <w:pPr>
        <w:pStyle w:val="Default"/>
        <w:jc w:val="center"/>
        <w:rPr>
          <w:color w:val="auto"/>
          <w:sz w:val="28"/>
          <w:szCs w:val="28"/>
        </w:rPr>
      </w:pPr>
    </w:p>
    <w:p w:rsidR="002353D8" w:rsidRPr="003465F1" w:rsidRDefault="002353D8" w:rsidP="00D6020F">
      <w:pPr>
        <w:pStyle w:val="Default"/>
        <w:jc w:val="both"/>
        <w:rPr>
          <w:color w:val="auto"/>
          <w:sz w:val="28"/>
          <w:szCs w:val="28"/>
        </w:rPr>
      </w:pPr>
      <w:r w:rsidRPr="003465F1">
        <w:rPr>
          <w:color w:val="auto"/>
          <w:sz w:val="28"/>
          <w:szCs w:val="28"/>
        </w:rPr>
        <w:t xml:space="preserve">1. Управление и распоряжение имуществом поселения направлены на достижение следующих целей: </w:t>
      </w:r>
    </w:p>
    <w:p w:rsidR="002353D8" w:rsidRPr="003465F1" w:rsidRDefault="002353D8" w:rsidP="00D6020F">
      <w:pPr>
        <w:pStyle w:val="Default"/>
        <w:jc w:val="both"/>
        <w:rPr>
          <w:color w:val="auto"/>
          <w:sz w:val="28"/>
          <w:szCs w:val="28"/>
        </w:rPr>
      </w:pPr>
      <w:r w:rsidRPr="003465F1">
        <w:rPr>
          <w:color w:val="auto"/>
          <w:sz w:val="28"/>
          <w:szCs w:val="28"/>
        </w:rPr>
        <w:t xml:space="preserve">1) увеличение доходов бюджета поселения; </w:t>
      </w:r>
    </w:p>
    <w:p w:rsidR="002353D8" w:rsidRDefault="002353D8" w:rsidP="00D6020F">
      <w:pPr>
        <w:pStyle w:val="Default"/>
        <w:jc w:val="both"/>
        <w:rPr>
          <w:color w:val="auto"/>
          <w:sz w:val="28"/>
          <w:szCs w:val="28"/>
        </w:rPr>
      </w:pPr>
      <w:r w:rsidRPr="003465F1">
        <w:rPr>
          <w:color w:val="auto"/>
          <w:sz w:val="28"/>
          <w:szCs w:val="28"/>
        </w:rPr>
        <w:t xml:space="preserve">2) оптимизацию структуры муниципальной собственности поселения в интересах обеспечения устойчивых предпосылок для роста экономики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 вовлечение максимального количества имущества поселения в процесс совершенствования управления; </w:t>
      </w:r>
    </w:p>
    <w:p w:rsidR="002353D8" w:rsidRPr="003465F1" w:rsidRDefault="002353D8" w:rsidP="00D6020F">
      <w:pPr>
        <w:pStyle w:val="Default"/>
        <w:jc w:val="both"/>
        <w:rPr>
          <w:color w:val="auto"/>
          <w:sz w:val="28"/>
          <w:szCs w:val="28"/>
        </w:rPr>
      </w:pPr>
      <w:r w:rsidRPr="003465F1">
        <w:rPr>
          <w:color w:val="auto"/>
          <w:sz w:val="28"/>
          <w:szCs w:val="28"/>
        </w:rPr>
        <w:t xml:space="preserve">4) использование имущества поселения в качестве инструмента для привлечения инвестиций в реальный сектор экономики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5) полную инвентаризацию имущества поселения, разработку и реализацию системы учета этого имущества и оформление прав на него; </w:t>
      </w:r>
    </w:p>
    <w:p w:rsidR="002353D8" w:rsidRPr="003465F1" w:rsidRDefault="002353D8" w:rsidP="00D6020F">
      <w:pPr>
        <w:pStyle w:val="Default"/>
        <w:jc w:val="both"/>
        <w:rPr>
          <w:color w:val="auto"/>
          <w:sz w:val="28"/>
          <w:szCs w:val="28"/>
        </w:rPr>
      </w:pPr>
      <w:r w:rsidRPr="003465F1">
        <w:rPr>
          <w:color w:val="auto"/>
          <w:sz w:val="28"/>
          <w:szCs w:val="28"/>
        </w:rPr>
        <w:t xml:space="preserve">6) повышение эффективности управления собственностью поселения с использованием всех современных методов и финансовых инструментов, детальную правовую регламентацию процессов управления; </w:t>
      </w:r>
    </w:p>
    <w:p w:rsidR="002353D8" w:rsidRPr="003465F1" w:rsidRDefault="002353D8" w:rsidP="00D6020F">
      <w:pPr>
        <w:pStyle w:val="Default"/>
        <w:jc w:val="both"/>
        <w:rPr>
          <w:color w:val="auto"/>
          <w:sz w:val="28"/>
          <w:szCs w:val="28"/>
        </w:rPr>
      </w:pPr>
      <w:r w:rsidRPr="003465F1">
        <w:rPr>
          <w:color w:val="auto"/>
          <w:sz w:val="28"/>
          <w:szCs w:val="28"/>
        </w:rPr>
        <w:t xml:space="preserve">7) классификацию имущества поселения по признакам, определяющим специфику управления; </w:t>
      </w:r>
    </w:p>
    <w:p w:rsidR="002353D8" w:rsidRPr="003465F1" w:rsidRDefault="002353D8" w:rsidP="00D6020F">
      <w:pPr>
        <w:pStyle w:val="Default"/>
        <w:jc w:val="both"/>
        <w:rPr>
          <w:color w:val="auto"/>
          <w:sz w:val="28"/>
          <w:szCs w:val="28"/>
        </w:rPr>
      </w:pPr>
      <w:r w:rsidRPr="003465F1">
        <w:rPr>
          <w:color w:val="auto"/>
          <w:sz w:val="28"/>
          <w:szCs w:val="28"/>
        </w:rPr>
        <w:t xml:space="preserve">8) обеспечение контроля за использованием и сохранностью собственности поселения; </w:t>
      </w:r>
    </w:p>
    <w:p w:rsidR="002353D8" w:rsidRPr="003465F1" w:rsidRDefault="002353D8" w:rsidP="00D6020F">
      <w:pPr>
        <w:pStyle w:val="Default"/>
        <w:jc w:val="both"/>
        <w:rPr>
          <w:color w:val="auto"/>
          <w:sz w:val="28"/>
          <w:szCs w:val="28"/>
        </w:rPr>
      </w:pPr>
      <w:r w:rsidRPr="003465F1">
        <w:rPr>
          <w:color w:val="auto"/>
          <w:sz w:val="28"/>
          <w:szCs w:val="28"/>
        </w:rPr>
        <w:t>9) обеспечение гласности при совершении сделок с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10) обеспечение равных прав у всех субъектов предпринимательской деятельности на доступ к совершению сделок с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11) обеспечение защиты имущественных интересов поселения в отношении собственности поселения, в том числе от рисков, гибели и повреждения, в случае непредвиденных природных, техногенных и других явлений. </w:t>
      </w:r>
    </w:p>
    <w:p w:rsidR="002353D8" w:rsidRPr="003465F1" w:rsidRDefault="002353D8" w:rsidP="00D6020F">
      <w:pPr>
        <w:pStyle w:val="Default"/>
        <w:jc w:val="both"/>
        <w:rPr>
          <w:color w:val="auto"/>
          <w:sz w:val="28"/>
          <w:szCs w:val="28"/>
        </w:rPr>
      </w:pPr>
      <w:r w:rsidRPr="003465F1">
        <w:rPr>
          <w:color w:val="auto"/>
          <w:sz w:val="28"/>
          <w:szCs w:val="28"/>
        </w:rPr>
        <w:t xml:space="preserve">2. Основными задачами управления и распоряжения имуществом поселения являются: </w:t>
      </w:r>
    </w:p>
    <w:p w:rsidR="002353D8" w:rsidRPr="003465F1" w:rsidRDefault="002353D8" w:rsidP="00D6020F">
      <w:pPr>
        <w:pStyle w:val="Default"/>
        <w:jc w:val="both"/>
        <w:rPr>
          <w:color w:val="auto"/>
          <w:sz w:val="28"/>
          <w:szCs w:val="28"/>
        </w:rPr>
      </w:pPr>
      <w:r w:rsidRPr="003465F1">
        <w:rPr>
          <w:color w:val="auto"/>
          <w:sz w:val="28"/>
          <w:szCs w:val="28"/>
        </w:rPr>
        <w:t xml:space="preserve">1) повышение эффективности использования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 осуществление контроля за сохранностью и использованием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 создание благоприятной экономической среды для привлечения инвестиций в развитие инфраструктуры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4) создание условий для пополнения бюджета поселения и исполнения социальных программ поселения. </w:t>
      </w:r>
    </w:p>
    <w:p w:rsidR="002353D8" w:rsidRPr="003465F1" w:rsidRDefault="002353D8" w:rsidP="00D6020F">
      <w:pPr>
        <w:pStyle w:val="Default"/>
        <w:jc w:val="both"/>
        <w:rPr>
          <w:color w:val="auto"/>
          <w:sz w:val="28"/>
          <w:szCs w:val="28"/>
        </w:rPr>
      </w:pPr>
    </w:p>
    <w:p w:rsidR="002353D8" w:rsidRPr="003465F1" w:rsidRDefault="002353D8" w:rsidP="00D6020F">
      <w:pPr>
        <w:pStyle w:val="Default"/>
        <w:jc w:val="center"/>
        <w:rPr>
          <w:color w:val="auto"/>
          <w:sz w:val="28"/>
          <w:szCs w:val="28"/>
        </w:rPr>
      </w:pPr>
      <w:r w:rsidRPr="003465F1">
        <w:rPr>
          <w:b/>
          <w:bCs/>
          <w:color w:val="auto"/>
          <w:sz w:val="28"/>
          <w:szCs w:val="28"/>
        </w:rPr>
        <w:t>3. Полномочия органов местного самоуправления</w:t>
      </w:r>
    </w:p>
    <w:p w:rsidR="002353D8" w:rsidRDefault="002353D8" w:rsidP="00D6020F">
      <w:pPr>
        <w:pStyle w:val="Default"/>
        <w:jc w:val="center"/>
        <w:rPr>
          <w:b/>
          <w:bCs/>
          <w:color w:val="auto"/>
          <w:sz w:val="28"/>
          <w:szCs w:val="28"/>
        </w:rPr>
      </w:pPr>
      <w:r w:rsidRPr="003465F1">
        <w:rPr>
          <w:b/>
          <w:bCs/>
          <w:color w:val="auto"/>
          <w:sz w:val="28"/>
          <w:szCs w:val="28"/>
        </w:rPr>
        <w:t>поселения по управлению и распоряжению имуществом поселения</w:t>
      </w:r>
    </w:p>
    <w:p w:rsidR="002353D8" w:rsidRPr="003465F1" w:rsidRDefault="002353D8" w:rsidP="00D6020F">
      <w:pPr>
        <w:pStyle w:val="Default"/>
        <w:jc w:val="center"/>
        <w:rPr>
          <w:color w:val="auto"/>
          <w:sz w:val="28"/>
          <w:szCs w:val="28"/>
        </w:rPr>
      </w:pPr>
    </w:p>
    <w:p w:rsidR="002353D8" w:rsidRPr="003465F1" w:rsidRDefault="002353D8" w:rsidP="00D6020F">
      <w:pPr>
        <w:pStyle w:val="Default"/>
        <w:jc w:val="both"/>
        <w:rPr>
          <w:color w:val="auto"/>
          <w:sz w:val="28"/>
          <w:szCs w:val="28"/>
        </w:rPr>
      </w:pPr>
      <w:r>
        <w:rPr>
          <w:color w:val="auto"/>
          <w:sz w:val="28"/>
          <w:szCs w:val="28"/>
        </w:rPr>
        <w:t>1. Собрание</w:t>
      </w:r>
      <w:r w:rsidRPr="003465F1">
        <w:rPr>
          <w:color w:val="auto"/>
          <w:sz w:val="28"/>
          <w:szCs w:val="28"/>
        </w:rPr>
        <w:t xml:space="preserve"> депутатов </w:t>
      </w:r>
      <w:r>
        <w:rPr>
          <w:color w:val="auto"/>
          <w:sz w:val="28"/>
          <w:szCs w:val="28"/>
        </w:rPr>
        <w:t>Гашунского сельского поселения Зимовниковского</w:t>
      </w:r>
      <w:r w:rsidRPr="003465F1">
        <w:rPr>
          <w:color w:val="auto"/>
          <w:sz w:val="28"/>
          <w:szCs w:val="28"/>
        </w:rPr>
        <w:t xml:space="preserve"> района</w:t>
      </w:r>
      <w:r>
        <w:rPr>
          <w:color w:val="auto"/>
          <w:sz w:val="28"/>
          <w:szCs w:val="28"/>
        </w:rPr>
        <w:t xml:space="preserve"> Ростовской</w:t>
      </w:r>
      <w:r w:rsidRPr="003465F1">
        <w:rPr>
          <w:color w:val="auto"/>
          <w:sz w:val="28"/>
          <w:szCs w:val="28"/>
        </w:rPr>
        <w:t xml:space="preserve"> области в соответствии с компетенцией, установленной федеральными и областными законами, Уставом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1.1. определяет порядок управления и распоряжения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1.2. определяет порядок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w:t>
      </w:r>
    </w:p>
    <w:p w:rsidR="002353D8" w:rsidRPr="003465F1" w:rsidRDefault="002353D8" w:rsidP="00D6020F">
      <w:pPr>
        <w:pStyle w:val="Default"/>
        <w:jc w:val="both"/>
        <w:rPr>
          <w:color w:val="auto"/>
          <w:sz w:val="28"/>
          <w:szCs w:val="28"/>
        </w:rPr>
      </w:pPr>
      <w:r w:rsidRPr="003465F1">
        <w:rPr>
          <w:color w:val="auto"/>
          <w:sz w:val="28"/>
          <w:szCs w:val="28"/>
        </w:rPr>
        <w:t xml:space="preserve">1.3. определяет порядок участия поселения в организациях межмуниципального сотрудничества; </w:t>
      </w:r>
    </w:p>
    <w:p w:rsidR="002353D8" w:rsidRPr="003465F1" w:rsidRDefault="002353D8" w:rsidP="00D6020F">
      <w:pPr>
        <w:pStyle w:val="Default"/>
        <w:jc w:val="both"/>
        <w:rPr>
          <w:color w:val="auto"/>
          <w:sz w:val="28"/>
          <w:szCs w:val="28"/>
        </w:rPr>
      </w:pPr>
      <w:r w:rsidRPr="003465F1">
        <w:rPr>
          <w:color w:val="auto"/>
          <w:sz w:val="28"/>
          <w:szCs w:val="28"/>
        </w:rPr>
        <w:t xml:space="preserve">1.4. утверждает порядок определения арендной платы за землю, порядок, условия и сроки ее внесения; </w:t>
      </w:r>
    </w:p>
    <w:p w:rsidR="002353D8" w:rsidRPr="003465F1" w:rsidRDefault="002353D8" w:rsidP="00D6020F">
      <w:pPr>
        <w:pStyle w:val="Default"/>
        <w:jc w:val="both"/>
        <w:rPr>
          <w:color w:val="auto"/>
          <w:sz w:val="28"/>
          <w:szCs w:val="28"/>
        </w:rPr>
      </w:pPr>
      <w:r w:rsidRPr="003465F1">
        <w:rPr>
          <w:color w:val="auto"/>
          <w:sz w:val="28"/>
          <w:szCs w:val="28"/>
        </w:rPr>
        <w:t xml:space="preserve">1.5. утверждает порядок отнесения муниципальных земель к землям особо охраняемых территорий местного значения, порядок их использования и охраны; </w:t>
      </w:r>
    </w:p>
    <w:p w:rsidR="002353D8" w:rsidRDefault="002353D8" w:rsidP="00D6020F">
      <w:pPr>
        <w:pStyle w:val="Default"/>
        <w:jc w:val="both"/>
        <w:rPr>
          <w:color w:val="auto"/>
          <w:sz w:val="28"/>
          <w:szCs w:val="28"/>
        </w:rPr>
      </w:pPr>
      <w:r w:rsidRPr="003465F1">
        <w:rPr>
          <w:color w:val="auto"/>
          <w:sz w:val="28"/>
          <w:szCs w:val="28"/>
        </w:rPr>
        <w:t xml:space="preserve">1.6. определяет в соответствии с федеральными и областными законами условия приобретения, создания, преобразования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1.7. утверждает перечень имущества, приобретение, создание и преобразование которого требуют согласия </w:t>
      </w:r>
      <w:r>
        <w:rPr>
          <w:color w:val="auto"/>
          <w:sz w:val="28"/>
          <w:szCs w:val="28"/>
        </w:rPr>
        <w:t>Собрания</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 xml:space="preserve">Ростовской области </w:t>
      </w:r>
      <w:r w:rsidRPr="003465F1">
        <w:rPr>
          <w:color w:val="auto"/>
          <w:sz w:val="28"/>
          <w:szCs w:val="28"/>
        </w:rPr>
        <w:t xml:space="preserve">, в порядке, определенном федеральными и областными законами; </w:t>
      </w:r>
    </w:p>
    <w:p w:rsidR="002353D8" w:rsidRPr="003465F1" w:rsidRDefault="002353D8" w:rsidP="00D6020F">
      <w:pPr>
        <w:pStyle w:val="Default"/>
        <w:jc w:val="both"/>
        <w:rPr>
          <w:color w:val="auto"/>
          <w:sz w:val="28"/>
          <w:szCs w:val="28"/>
        </w:rPr>
      </w:pPr>
      <w:r w:rsidRPr="003465F1">
        <w:rPr>
          <w:color w:val="auto"/>
          <w:sz w:val="28"/>
          <w:szCs w:val="28"/>
        </w:rPr>
        <w:t xml:space="preserve">1.8. определяет условия и порядок приватизации муниципальных предприятий и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1.9. утверждает прогнозный план приватизации имущества поселения и отчет о его исполнении; </w:t>
      </w:r>
    </w:p>
    <w:p w:rsidR="002353D8" w:rsidRPr="003465F1" w:rsidRDefault="002353D8" w:rsidP="00D6020F">
      <w:pPr>
        <w:pStyle w:val="Default"/>
        <w:jc w:val="both"/>
        <w:rPr>
          <w:color w:val="auto"/>
          <w:sz w:val="28"/>
          <w:szCs w:val="28"/>
        </w:rPr>
      </w:pPr>
      <w:r w:rsidRPr="003465F1">
        <w:rPr>
          <w:color w:val="auto"/>
          <w:sz w:val="28"/>
          <w:szCs w:val="28"/>
        </w:rPr>
        <w:t xml:space="preserve">1.10. определяет порядок и условия передачи имущества поселения в хозяйственное ведение и оперативное управление, использования и содержания, осуществления контроля за его целевым использованием; </w:t>
      </w:r>
    </w:p>
    <w:p w:rsidR="002353D8" w:rsidRPr="003465F1" w:rsidRDefault="002353D8" w:rsidP="00D6020F">
      <w:pPr>
        <w:pStyle w:val="Default"/>
        <w:jc w:val="both"/>
        <w:rPr>
          <w:color w:val="auto"/>
          <w:sz w:val="28"/>
          <w:szCs w:val="28"/>
        </w:rPr>
      </w:pPr>
      <w:r w:rsidRPr="003465F1">
        <w:rPr>
          <w:color w:val="auto"/>
          <w:sz w:val="28"/>
          <w:szCs w:val="28"/>
        </w:rPr>
        <w:t xml:space="preserve">1.11. устанавливает порядок определения арендной платы за пользование имуществом поселения, сроки ее внесения; </w:t>
      </w:r>
    </w:p>
    <w:p w:rsidR="002353D8" w:rsidRPr="003465F1" w:rsidRDefault="002353D8" w:rsidP="00D6020F">
      <w:pPr>
        <w:pStyle w:val="Default"/>
        <w:jc w:val="both"/>
        <w:rPr>
          <w:color w:val="auto"/>
          <w:sz w:val="28"/>
          <w:szCs w:val="28"/>
        </w:rPr>
      </w:pPr>
      <w:r w:rsidRPr="003465F1">
        <w:rPr>
          <w:color w:val="auto"/>
          <w:sz w:val="28"/>
          <w:szCs w:val="28"/>
        </w:rPr>
        <w:t xml:space="preserve">1.12. осуществляет контроль за соблюдением установленного порядка управления и распоряжения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1.13. Со</w:t>
      </w:r>
      <w:r>
        <w:rPr>
          <w:color w:val="auto"/>
          <w:sz w:val="28"/>
          <w:szCs w:val="28"/>
        </w:rPr>
        <w:t>брание</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w:t>
      </w:r>
      <w:r>
        <w:rPr>
          <w:color w:val="auto"/>
          <w:sz w:val="28"/>
          <w:szCs w:val="28"/>
        </w:rPr>
        <w:t xml:space="preserve"> Ростовской области</w:t>
      </w:r>
      <w:r w:rsidRPr="003465F1">
        <w:rPr>
          <w:color w:val="auto"/>
          <w:sz w:val="28"/>
          <w:szCs w:val="28"/>
        </w:rPr>
        <w:t xml:space="preserve"> дает согласие: </w:t>
      </w:r>
    </w:p>
    <w:p w:rsidR="002353D8" w:rsidRPr="003465F1" w:rsidRDefault="002353D8" w:rsidP="00D6020F">
      <w:pPr>
        <w:pStyle w:val="Default"/>
        <w:jc w:val="both"/>
        <w:rPr>
          <w:color w:val="auto"/>
          <w:sz w:val="28"/>
          <w:szCs w:val="28"/>
        </w:rPr>
      </w:pPr>
      <w:r w:rsidRPr="003465F1">
        <w:rPr>
          <w:color w:val="auto"/>
          <w:sz w:val="28"/>
          <w:szCs w:val="28"/>
        </w:rPr>
        <w:t xml:space="preserve">1) на возмездное приобретение недвижимого имущества в собственность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 на возмездное (приватизация) и безвозмездное отчуждение недвижимого имущества поселения, в том числе приватизацию имущественных комплексов муниципальных предприятий, внесение недвижимого имущества поселения в качестве вклада в уставные капиталы открытых акционерных обществ, в случаях, установленных настоящим Положением; </w:t>
      </w:r>
    </w:p>
    <w:p w:rsidR="002353D8" w:rsidRPr="003465F1" w:rsidRDefault="002353D8" w:rsidP="00D6020F">
      <w:pPr>
        <w:pStyle w:val="Default"/>
        <w:jc w:val="both"/>
        <w:rPr>
          <w:color w:val="auto"/>
          <w:sz w:val="28"/>
          <w:szCs w:val="28"/>
        </w:rPr>
      </w:pPr>
      <w:r w:rsidRPr="003465F1">
        <w:rPr>
          <w:color w:val="auto"/>
          <w:sz w:val="28"/>
          <w:szCs w:val="28"/>
        </w:rPr>
        <w:t xml:space="preserve">3) на закрепление (передачу) имущества поселения за муниципальными предприятиями на праве хозяйственного ведения, оперативного управления, аренды; </w:t>
      </w:r>
    </w:p>
    <w:p w:rsidR="002353D8" w:rsidRPr="003465F1" w:rsidRDefault="002353D8" w:rsidP="00D6020F">
      <w:pPr>
        <w:pStyle w:val="Default"/>
        <w:jc w:val="both"/>
        <w:rPr>
          <w:color w:val="auto"/>
          <w:sz w:val="28"/>
          <w:szCs w:val="28"/>
        </w:rPr>
      </w:pPr>
      <w:r w:rsidRPr="003465F1">
        <w:rPr>
          <w:color w:val="auto"/>
          <w:sz w:val="28"/>
          <w:szCs w:val="28"/>
        </w:rPr>
        <w:t xml:space="preserve">4) Администрации поселения на продажу принадлежащего муниципальному предприятию на праве хозяйственного ведения недвижимого имущества поселения, осуществление мены, внесение в качестве вклада в уставной (складочный) капитал хозяйственного общества или товарищества, проведению конкурса (аукциона) на право заключения договоров аренды, безвозмездного пользования, иных договоров, предусматривающих переход прав владения и (или) пользования в отношении указанного имущества, или иным способом распоряжения таким имуществом; </w:t>
      </w:r>
    </w:p>
    <w:p w:rsidR="002353D8" w:rsidRPr="003465F1" w:rsidRDefault="002353D8" w:rsidP="00D6020F">
      <w:pPr>
        <w:pStyle w:val="Default"/>
        <w:jc w:val="both"/>
        <w:rPr>
          <w:color w:val="auto"/>
          <w:sz w:val="28"/>
          <w:szCs w:val="28"/>
        </w:rPr>
      </w:pPr>
      <w:r w:rsidRPr="003465F1">
        <w:rPr>
          <w:color w:val="auto"/>
          <w:sz w:val="28"/>
          <w:szCs w:val="28"/>
        </w:rPr>
        <w:t xml:space="preserve">5) на передачу имущества поселения в залог, безвозмездное пользование, субаренду; </w:t>
      </w:r>
    </w:p>
    <w:p w:rsidR="002353D8" w:rsidRPr="003465F1" w:rsidRDefault="002353D8" w:rsidP="00D6020F">
      <w:pPr>
        <w:pStyle w:val="Default"/>
        <w:jc w:val="both"/>
        <w:rPr>
          <w:color w:val="auto"/>
          <w:sz w:val="28"/>
          <w:szCs w:val="28"/>
        </w:rPr>
      </w:pPr>
      <w:r w:rsidRPr="003465F1">
        <w:rPr>
          <w:color w:val="auto"/>
          <w:sz w:val="28"/>
          <w:szCs w:val="28"/>
        </w:rPr>
        <w:t xml:space="preserve">6) на передачу имущества поселения в доверительное управление; </w:t>
      </w:r>
    </w:p>
    <w:p w:rsidR="002353D8" w:rsidRPr="003465F1" w:rsidRDefault="002353D8" w:rsidP="00D6020F">
      <w:pPr>
        <w:pStyle w:val="Default"/>
        <w:jc w:val="both"/>
        <w:rPr>
          <w:color w:val="auto"/>
          <w:sz w:val="28"/>
          <w:szCs w:val="28"/>
        </w:rPr>
      </w:pPr>
      <w:r w:rsidRPr="003465F1">
        <w:rPr>
          <w:color w:val="auto"/>
          <w:sz w:val="28"/>
          <w:szCs w:val="28"/>
        </w:rPr>
        <w:t xml:space="preserve">7) на заключение концессионного соглашения в отношении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8) на принятие решения о создании, реорганизации и ликвидации муниципальных предприятий; </w:t>
      </w:r>
    </w:p>
    <w:p w:rsidR="002353D8" w:rsidRPr="003465F1" w:rsidRDefault="002353D8" w:rsidP="00D6020F">
      <w:pPr>
        <w:pStyle w:val="Default"/>
        <w:jc w:val="both"/>
        <w:rPr>
          <w:color w:val="auto"/>
          <w:sz w:val="28"/>
          <w:szCs w:val="28"/>
        </w:rPr>
      </w:pPr>
      <w:r w:rsidRPr="003465F1">
        <w:rPr>
          <w:color w:val="auto"/>
          <w:sz w:val="28"/>
          <w:szCs w:val="28"/>
        </w:rPr>
        <w:t xml:space="preserve">1.14. осуществляет иные полномочия в соответствии с федеральными и областными законами, Уставом поселения и настоящим Положением. </w:t>
      </w:r>
    </w:p>
    <w:p w:rsidR="002353D8" w:rsidRPr="003465F1" w:rsidRDefault="002353D8" w:rsidP="00D6020F">
      <w:pPr>
        <w:pStyle w:val="Default"/>
        <w:jc w:val="both"/>
        <w:rPr>
          <w:color w:val="auto"/>
          <w:sz w:val="28"/>
          <w:szCs w:val="28"/>
        </w:rPr>
      </w:pPr>
      <w:r w:rsidRPr="003465F1">
        <w:rPr>
          <w:color w:val="auto"/>
          <w:sz w:val="28"/>
          <w:szCs w:val="28"/>
        </w:rPr>
        <w:t>2. Глава муниципального образования</w:t>
      </w:r>
      <w:r>
        <w:rPr>
          <w:color w:val="auto"/>
          <w:sz w:val="28"/>
          <w:szCs w:val="28"/>
        </w:rPr>
        <w:t xml:space="preserve">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color w:val="auto"/>
          <w:sz w:val="28"/>
          <w:szCs w:val="28"/>
        </w:rPr>
        <w:t xml:space="preserve">  в соответствии с компетенцией, установленной федеральными и областными законами, Уставом поселения: </w:t>
      </w:r>
    </w:p>
    <w:p w:rsidR="002353D8" w:rsidRPr="003465F1" w:rsidRDefault="002353D8" w:rsidP="00D6020F">
      <w:pPr>
        <w:pStyle w:val="Default"/>
        <w:jc w:val="both"/>
        <w:rPr>
          <w:color w:val="auto"/>
          <w:sz w:val="28"/>
          <w:szCs w:val="28"/>
        </w:rPr>
      </w:pPr>
      <w:r>
        <w:rPr>
          <w:color w:val="auto"/>
          <w:sz w:val="28"/>
          <w:szCs w:val="28"/>
        </w:rPr>
        <w:t xml:space="preserve">2.1. представляет в 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проекты нормативных правовых актов, определяющих порядок управления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2.2. назначает на должности и освобождает от должности руководителей муниципальных предприятий и муниципальных учреждений, заслушивает отчеты об их деятельности не реже одного раза в полугодие; </w:t>
      </w:r>
    </w:p>
    <w:p w:rsidR="002353D8" w:rsidRPr="003465F1" w:rsidRDefault="002353D8" w:rsidP="00D6020F">
      <w:pPr>
        <w:pStyle w:val="Default"/>
        <w:jc w:val="both"/>
        <w:rPr>
          <w:color w:val="auto"/>
          <w:sz w:val="28"/>
          <w:szCs w:val="28"/>
        </w:rPr>
      </w:pPr>
      <w:r w:rsidRPr="003465F1">
        <w:rPr>
          <w:color w:val="auto"/>
          <w:sz w:val="28"/>
          <w:szCs w:val="28"/>
        </w:rPr>
        <w:t xml:space="preserve">2.3. принимает решения о создании, реорганизации и ликвидации муниципальных предприятий и муниципальных учреждений на территории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2.4. определяет цели, условия и порядок деятельности муниципальных предприятий и муниципальных учреждений; </w:t>
      </w:r>
    </w:p>
    <w:p w:rsidR="002353D8" w:rsidRPr="003465F1" w:rsidRDefault="002353D8" w:rsidP="00D6020F">
      <w:pPr>
        <w:pStyle w:val="Default"/>
        <w:jc w:val="both"/>
        <w:rPr>
          <w:color w:val="auto"/>
          <w:sz w:val="28"/>
          <w:szCs w:val="28"/>
        </w:rPr>
      </w:pPr>
      <w:r>
        <w:rPr>
          <w:color w:val="auto"/>
          <w:sz w:val="28"/>
          <w:szCs w:val="28"/>
        </w:rPr>
        <w:t xml:space="preserve">2.5. вносит в 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проект прогнозного плана приватизации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2.6. утверждает реестр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2.7. осуществляет иные полномочия, предусмотренные федеральными и областными законами, Уставом поселения, настоящим Положением, нормативными правовыми актами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2353D8" w:rsidRPr="003465F1" w:rsidRDefault="002353D8" w:rsidP="00D6020F">
      <w:pPr>
        <w:pStyle w:val="Default"/>
        <w:jc w:val="both"/>
        <w:rPr>
          <w:color w:val="auto"/>
          <w:sz w:val="28"/>
          <w:szCs w:val="28"/>
        </w:rPr>
      </w:pPr>
      <w:r w:rsidRPr="003465F1">
        <w:rPr>
          <w:color w:val="auto"/>
          <w:sz w:val="28"/>
          <w:szCs w:val="28"/>
        </w:rPr>
        <w:t xml:space="preserve">3. Администрация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w:t>
      </w:r>
      <w:r>
        <w:rPr>
          <w:color w:val="auto"/>
          <w:sz w:val="28"/>
          <w:szCs w:val="28"/>
        </w:rPr>
        <w:t xml:space="preserve"> Ростовской</w:t>
      </w:r>
      <w:r w:rsidRPr="003465F1">
        <w:rPr>
          <w:color w:val="auto"/>
          <w:sz w:val="28"/>
          <w:szCs w:val="28"/>
        </w:rPr>
        <w:t xml:space="preserve"> области (далее – Администрация поселения) в соответствии с компетенцией, установленной федеральными и областными законами, Уставом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3.1. осуществляет от имени поселения права владения, пользования и распоряжения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3.2. ведет реестр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3.3. определяет и утверждает порядок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 </w:t>
      </w:r>
    </w:p>
    <w:p w:rsidR="002353D8" w:rsidRPr="003465F1" w:rsidRDefault="002353D8" w:rsidP="00D6020F">
      <w:pPr>
        <w:pStyle w:val="Default"/>
        <w:jc w:val="both"/>
        <w:rPr>
          <w:color w:val="auto"/>
          <w:sz w:val="28"/>
          <w:szCs w:val="28"/>
        </w:rPr>
      </w:pPr>
      <w:r w:rsidRPr="003465F1">
        <w:rPr>
          <w:color w:val="auto"/>
          <w:sz w:val="28"/>
          <w:szCs w:val="28"/>
        </w:rPr>
        <w:t xml:space="preserve">3.4. создает муниципальные предприятия и муниципальные учреждения, необходимые для решения вопросов местного значения, а также осуществляет их реорганизацию и ликвидацию; </w:t>
      </w:r>
    </w:p>
    <w:p w:rsidR="002353D8" w:rsidRPr="003465F1" w:rsidRDefault="002353D8" w:rsidP="00D6020F">
      <w:pPr>
        <w:pStyle w:val="Default"/>
        <w:jc w:val="both"/>
        <w:rPr>
          <w:color w:val="auto"/>
          <w:sz w:val="28"/>
          <w:szCs w:val="28"/>
        </w:rPr>
      </w:pPr>
      <w:r w:rsidRPr="003465F1">
        <w:rPr>
          <w:color w:val="auto"/>
          <w:sz w:val="28"/>
          <w:szCs w:val="28"/>
        </w:rPr>
        <w:t xml:space="preserve">3.5. определяет порядок и условия предоставления в аренду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3.6. принимает решения о проведении торгов на право заключения договоров аренды имущества поселения, иных договоров, предусматривающих переход прав владения и (или) пользования имуществом поселения, в том числе договоров долгосрочной аренды (на срок более одного года) недвижимого имущества поселения, в том числе находящегося в хозяйственном ведении или оперативном управлении; </w:t>
      </w:r>
    </w:p>
    <w:p w:rsidR="002353D8" w:rsidRPr="003465F1" w:rsidRDefault="002353D8" w:rsidP="00D6020F">
      <w:pPr>
        <w:pStyle w:val="Default"/>
        <w:jc w:val="both"/>
        <w:rPr>
          <w:color w:val="auto"/>
          <w:sz w:val="28"/>
          <w:szCs w:val="28"/>
        </w:rPr>
      </w:pPr>
      <w:r>
        <w:rPr>
          <w:color w:val="auto"/>
          <w:sz w:val="28"/>
          <w:szCs w:val="28"/>
        </w:rPr>
        <w:t xml:space="preserve">3.7. вносит предложения на 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об отчуждении имущества поселения, приватизации муниципальных предприятий; </w:t>
      </w:r>
    </w:p>
    <w:p w:rsidR="002353D8" w:rsidRPr="003465F1" w:rsidRDefault="002353D8" w:rsidP="00D6020F">
      <w:pPr>
        <w:pStyle w:val="Default"/>
        <w:jc w:val="both"/>
        <w:rPr>
          <w:color w:val="auto"/>
          <w:sz w:val="28"/>
          <w:szCs w:val="28"/>
        </w:rPr>
      </w:pPr>
      <w:r w:rsidRPr="003465F1">
        <w:rPr>
          <w:color w:val="auto"/>
          <w:sz w:val="28"/>
          <w:szCs w:val="28"/>
        </w:rPr>
        <w:t xml:space="preserve">3.8. принимает решения об условиях приватизации недвижимого имущества поселения, в том числе арендуемого субъектами малого и среднего предпринимательства в случаях, установленных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3.9. принимает решения о принятии имущества в дар от юридических и физических лиц, за исключением имущества в виде денежных средств; </w:t>
      </w:r>
    </w:p>
    <w:p w:rsidR="002353D8" w:rsidRPr="003465F1" w:rsidRDefault="002353D8" w:rsidP="00D6020F">
      <w:pPr>
        <w:pStyle w:val="Default"/>
        <w:jc w:val="both"/>
        <w:rPr>
          <w:color w:val="auto"/>
          <w:sz w:val="28"/>
          <w:szCs w:val="28"/>
        </w:rPr>
      </w:pPr>
      <w:r w:rsidRPr="003465F1">
        <w:rPr>
          <w:color w:val="auto"/>
          <w:sz w:val="28"/>
          <w:szCs w:val="28"/>
        </w:rPr>
        <w:t xml:space="preserve">3.10. определяет порядок согласования крупных сделок, осуществление заимствований, сделок, в совершении которых имеется заинтересованность руководителей, и иных сделок, осуществляемых муниципальными предприятиями и муниципальными автономными и бюджетными учреждениями с движимым имуществом; </w:t>
      </w:r>
    </w:p>
    <w:p w:rsidR="002353D8" w:rsidRPr="003465F1" w:rsidRDefault="002353D8" w:rsidP="00D6020F">
      <w:pPr>
        <w:pStyle w:val="Default"/>
        <w:jc w:val="both"/>
        <w:rPr>
          <w:color w:val="auto"/>
          <w:sz w:val="28"/>
          <w:szCs w:val="28"/>
        </w:rPr>
      </w:pPr>
      <w:r w:rsidRPr="003465F1">
        <w:rPr>
          <w:color w:val="auto"/>
          <w:sz w:val="28"/>
          <w:szCs w:val="28"/>
        </w:rPr>
        <w:t xml:space="preserve">3.11. согласовывает осуществление сделок муниципальными предприятиями с движимым имуществом, находящимся в их хозяйственном ведении; </w:t>
      </w:r>
    </w:p>
    <w:p w:rsidR="002353D8" w:rsidRPr="003465F1" w:rsidRDefault="002353D8" w:rsidP="00D6020F">
      <w:pPr>
        <w:pStyle w:val="Default"/>
        <w:jc w:val="both"/>
        <w:rPr>
          <w:color w:val="auto"/>
          <w:sz w:val="28"/>
          <w:szCs w:val="28"/>
        </w:rPr>
      </w:pPr>
      <w:r w:rsidRPr="003465F1">
        <w:rPr>
          <w:color w:val="auto"/>
          <w:sz w:val="28"/>
          <w:szCs w:val="28"/>
        </w:rPr>
        <w:t xml:space="preserve">3.12. подготавливает и предоставляет на государственную регистрацию документы для регистрации права собственности на недвижимое имущество (в том числе на земельные участки под объектами недвижимости), обременения права собственности; </w:t>
      </w:r>
    </w:p>
    <w:p w:rsidR="002353D8" w:rsidRPr="003465F1" w:rsidRDefault="002353D8" w:rsidP="00D6020F">
      <w:pPr>
        <w:pStyle w:val="Default"/>
        <w:jc w:val="both"/>
        <w:rPr>
          <w:color w:val="auto"/>
          <w:sz w:val="28"/>
          <w:szCs w:val="28"/>
        </w:rPr>
      </w:pPr>
      <w:r w:rsidRPr="003465F1">
        <w:rPr>
          <w:color w:val="auto"/>
          <w:sz w:val="28"/>
          <w:szCs w:val="28"/>
        </w:rPr>
        <w:t xml:space="preserve">3.13. организует учет и инвентаризацию имущества поселения, выдачу свидетельств о внесении в реестр имущества поселения и выписок из реестра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3.14. подготавливает и заключает договоры купли-продажи имущества поселения, договоры залога и мены имущества, относящегося к казне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3.15. заключает договоры аренды имущества поселения, договоры безвозмездного пользования имуществом поселения, договоры доверительного управления имуществом поселения, концессионные соглашения, и иные договоры, предусматривающие переход прав владения и (или) пользования в отношении имущества поселения, соглашений о расторжении таких договоров; подписание актов приема-передачи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3.16. согласовывает с лицами, с которыми заключены договоры аренды, иные договоры, предусматривающие переход прав владения и (или) пользования (за исключением договоров безвозмездного пользования), передачу таких прав в отношении части или частей помещения, здания, строения или сооружения третьим лицам; </w:t>
      </w:r>
    </w:p>
    <w:p w:rsidR="002353D8" w:rsidRPr="003465F1" w:rsidRDefault="002353D8" w:rsidP="00D6020F">
      <w:pPr>
        <w:pStyle w:val="Default"/>
        <w:jc w:val="both"/>
        <w:rPr>
          <w:color w:val="auto"/>
          <w:sz w:val="28"/>
          <w:szCs w:val="28"/>
        </w:rPr>
      </w:pPr>
      <w:r w:rsidRPr="003465F1">
        <w:rPr>
          <w:color w:val="auto"/>
          <w:sz w:val="28"/>
          <w:szCs w:val="28"/>
        </w:rPr>
        <w:t xml:space="preserve">3.17. подготавливает документы о передаче имущества поселения в федеральную, собственность субъекта Российской Федерации, собственность иных муниципальных образований, а также документы о приеме федерального имущества, имущества субъекта Российской Федерации в муниципальную собственность поселения в соответствии с федеральными и областными законами; </w:t>
      </w:r>
    </w:p>
    <w:p w:rsidR="002353D8" w:rsidRPr="003465F1" w:rsidRDefault="002353D8" w:rsidP="00D6020F">
      <w:pPr>
        <w:pStyle w:val="Default"/>
        <w:jc w:val="both"/>
        <w:rPr>
          <w:color w:val="auto"/>
          <w:sz w:val="28"/>
          <w:szCs w:val="28"/>
        </w:rPr>
      </w:pPr>
      <w:r w:rsidRPr="003465F1">
        <w:rPr>
          <w:color w:val="auto"/>
          <w:sz w:val="28"/>
          <w:szCs w:val="28"/>
        </w:rPr>
        <w:t xml:space="preserve">3.18. организует торги по продаже имущества поселения или права на заключение договоров аренды имущества поселения, безвозмездного пользования имуществом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3.19. принимает решения о заключении концессионных соглашений путем проведения конкурса на право заключения концессионных соглашений; </w:t>
      </w:r>
    </w:p>
    <w:p w:rsidR="002353D8" w:rsidRPr="003465F1" w:rsidRDefault="002353D8" w:rsidP="00D6020F">
      <w:pPr>
        <w:pStyle w:val="Default"/>
        <w:jc w:val="both"/>
        <w:rPr>
          <w:color w:val="auto"/>
          <w:sz w:val="28"/>
          <w:szCs w:val="28"/>
        </w:rPr>
      </w:pPr>
      <w:r w:rsidRPr="003465F1">
        <w:rPr>
          <w:color w:val="auto"/>
          <w:sz w:val="28"/>
          <w:szCs w:val="28"/>
        </w:rPr>
        <w:t xml:space="preserve">3.20. осуществляет контроль за поступлением в бюджет поселения средств от продажи, аренды и иных доходов от использования имущества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3.21. осуществляет иные полномочия, предусмотренные федеральными и областными законами, Уставом поселения, настоящим Положением. </w:t>
      </w:r>
    </w:p>
    <w:p w:rsidR="002353D8" w:rsidRDefault="002353D8" w:rsidP="00D6020F">
      <w:pPr>
        <w:pStyle w:val="Default"/>
        <w:jc w:val="both"/>
        <w:rPr>
          <w:color w:val="auto"/>
          <w:sz w:val="28"/>
          <w:szCs w:val="28"/>
        </w:rPr>
      </w:pPr>
      <w:r w:rsidRPr="003465F1">
        <w:rPr>
          <w:color w:val="auto"/>
          <w:sz w:val="28"/>
          <w:szCs w:val="28"/>
        </w:rPr>
        <w:t xml:space="preserve">4. Контрольно-ревизионная комиссия поселения в соответствии с компетенцией, установленной федеральными и областными законами, Уставом поселения осуществляет контроль за соблюдением установленного порядка управления и распоряжения имуществом поселения. </w:t>
      </w:r>
    </w:p>
    <w:p w:rsidR="002353D8" w:rsidRPr="003465F1" w:rsidRDefault="002353D8" w:rsidP="00D6020F">
      <w:pPr>
        <w:pStyle w:val="Default"/>
        <w:jc w:val="both"/>
        <w:rPr>
          <w:color w:val="auto"/>
          <w:sz w:val="28"/>
          <w:szCs w:val="28"/>
        </w:rPr>
      </w:pPr>
    </w:p>
    <w:p w:rsidR="002353D8" w:rsidRDefault="002353D8" w:rsidP="00D6020F">
      <w:pPr>
        <w:pStyle w:val="Default"/>
        <w:numPr>
          <w:ilvl w:val="0"/>
          <w:numId w:val="1"/>
        </w:numPr>
        <w:jc w:val="center"/>
        <w:rPr>
          <w:b/>
          <w:bCs/>
          <w:color w:val="auto"/>
          <w:sz w:val="28"/>
          <w:szCs w:val="28"/>
        </w:rPr>
      </w:pPr>
      <w:r w:rsidRPr="003465F1">
        <w:rPr>
          <w:b/>
          <w:bCs/>
          <w:color w:val="auto"/>
          <w:sz w:val="28"/>
          <w:szCs w:val="28"/>
        </w:rPr>
        <w:t>Казна поселения</w:t>
      </w:r>
    </w:p>
    <w:p w:rsidR="002353D8" w:rsidRPr="003465F1" w:rsidRDefault="002353D8" w:rsidP="00D6020F">
      <w:pPr>
        <w:pStyle w:val="Default"/>
        <w:ind w:left="720"/>
        <w:rPr>
          <w:color w:val="auto"/>
          <w:sz w:val="28"/>
          <w:szCs w:val="28"/>
        </w:rPr>
      </w:pPr>
    </w:p>
    <w:p w:rsidR="002353D8" w:rsidRPr="003465F1" w:rsidRDefault="002353D8" w:rsidP="00D6020F">
      <w:pPr>
        <w:pStyle w:val="Default"/>
        <w:jc w:val="both"/>
        <w:rPr>
          <w:color w:val="auto"/>
          <w:sz w:val="28"/>
          <w:szCs w:val="28"/>
        </w:rPr>
      </w:pPr>
      <w:r w:rsidRPr="003465F1">
        <w:rPr>
          <w:color w:val="auto"/>
          <w:sz w:val="28"/>
          <w:szCs w:val="28"/>
        </w:rPr>
        <w:t xml:space="preserve">1. Казна поселения является материально-финансовой основой для решения вопросов местного значения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2. Имущество поселения, не закрепленное за муниципальными предприятиями и муниципальными учреждениями, переданное гражданам или юридическим лицам во временное владение, пользование и (или) распоряжение по гражданско-правовым договорам, входит в состав казны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 Имущество, составляющее казну поселения, может находиться как на территории поселения, так и за его пределами. </w:t>
      </w:r>
    </w:p>
    <w:p w:rsidR="002353D8" w:rsidRPr="003465F1" w:rsidRDefault="002353D8" w:rsidP="00D6020F">
      <w:pPr>
        <w:pStyle w:val="Default"/>
        <w:jc w:val="both"/>
        <w:rPr>
          <w:color w:val="auto"/>
          <w:sz w:val="28"/>
          <w:szCs w:val="28"/>
        </w:rPr>
      </w:pPr>
      <w:r w:rsidRPr="003465F1">
        <w:rPr>
          <w:color w:val="auto"/>
          <w:sz w:val="28"/>
          <w:szCs w:val="28"/>
        </w:rPr>
        <w:t xml:space="preserve">4. Порядок формирования, учета и распоряжения имуществом, составляющим казну поселения, утверждается решением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2353D8" w:rsidRDefault="002353D8" w:rsidP="00D6020F">
      <w:pPr>
        <w:pStyle w:val="Default"/>
        <w:jc w:val="both"/>
        <w:rPr>
          <w:color w:val="auto"/>
          <w:sz w:val="28"/>
          <w:szCs w:val="28"/>
        </w:rPr>
      </w:pPr>
      <w:r w:rsidRPr="003465F1">
        <w:rPr>
          <w:color w:val="auto"/>
          <w:sz w:val="28"/>
          <w:szCs w:val="28"/>
        </w:rPr>
        <w:t>5. Поселение отвечает по своим обязательствам</w:t>
      </w:r>
      <w:r>
        <w:rPr>
          <w:color w:val="auto"/>
          <w:sz w:val="28"/>
          <w:szCs w:val="28"/>
        </w:rPr>
        <w:t>,</w:t>
      </w:r>
      <w:r w:rsidRPr="003465F1">
        <w:rPr>
          <w:color w:val="auto"/>
          <w:sz w:val="28"/>
          <w:szCs w:val="28"/>
        </w:rPr>
        <w:t xml:space="preserve"> принадлежащим ему на праве собственности имуществом, входящим в состав казны поселения.</w:t>
      </w:r>
    </w:p>
    <w:p w:rsidR="002353D8" w:rsidRPr="003465F1" w:rsidRDefault="002353D8" w:rsidP="00D6020F">
      <w:pPr>
        <w:pStyle w:val="Default"/>
        <w:jc w:val="both"/>
        <w:rPr>
          <w:color w:val="auto"/>
          <w:sz w:val="28"/>
          <w:szCs w:val="28"/>
        </w:rPr>
      </w:pPr>
      <w:r w:rsidRPr="003465F1">
        <w:rPr>
          <w:color w:val="auto"/>
          <w:sz w:val="28"/>
          <w:szCs w:val="28"/>
        </w:rPr>
        <w:t xml:space="preserve"> </w:t>
      </w:r>
    </w:p>
    <w:p w:rsidR="002353D8" w:rsidRDefault="002353D8" w:rsidP="00D6020F">
      <w:pPr>
        <w:pStyle w:val="Default"/>
        <w:numPr>
          <w:ilvl w:val="0"/>
          <w:numId w:val="1"/>
        </w:numPr>
        <w:jc w:val="center"/>
        <w:rPr>
          <w:b/>
          <w:bCs/>
          <w:color w:val="auto"/>
          <w:sz w:val="28"/>
          <w:szCs w:val="28"/>
        </w:rPr>
      </w:pPr>
      <w:r w:rsidRPr="003465F1">
        <w:rPr>
          <w:b/>
          <w:bCs/>
          <w:color w:val="auto"/>
          <w:sz w:val="28"/>
          <w:szCs w:val="28"/>
        </w:rPr>
        <w:t>Учет имущества поселения</w:t>
      </w:r>
    </w:p>
    <w:p w:rsidR="002353D8" w:rsidRPr="003465F1" w:rsidRDefault="002353D8" w:rsidP="00D6020F">
      <w:pPr>
        <w:pStyle w:val="Default"/>
        <w:ind w:left="720"/>
        <w:rPr>
          <w:color w:val="auto"/>
          <w:sz w:val="28"/>
          <w:szCs w:val="28"/>
        </w:rPr>
      </w:pPr>
    </w:p>
    <w:p w:rsidR="002353D8" w:rsidRPr="003465F1" w:rsidRDefault="002353D8" w:rsidP="00D6020F">
      <w:pPr>
        <w:pStyle w:val="Default"/>
        <w:jc w:val="both"/>
        <w:rPr>
          <w:color w:val="auto"/>
          <w:sz w:val="28"/>
          <w:szCs w:val="28"/>
        </w:rPr>
      </w:pPr>
      <w:r w:rsidRPr="003465F1">
        <w:rPr>
          <w:color w:val="auto"/>
          <w:sz w:val="28"/>
          <w:szCs w:val="28"/>
        </w:rPr>
        <w:t xml:space="preserve">1. Имущество поселения подлежит обязательному учету. </w:t>
      </w:r>
    </w:p>
    <w:p w:rsidR="002353D8" w:rsidRPr="003465F1" w:rsidRDefault="002353D8" w:rsidP="00D6020F">
      <w:pPr>
        <w:pStyle w:val="Default"/>
        <w:jc w:val="both"/>
        <w:rPr>
          <w:color w:val="auto"/>
          <w:sz w:val="28"/>
          <w:szCs w:val="28"/>
        </w:rPr>
      </w:pPr>
      <w:r w:rsidRPr="003465F1">
        <w:rPr>
          <w:color w:val="auto"/>
          <w:sz w:val="28"/>
          <w:szCs w:val="28"/>
        </w:rPr>
        <w:t xml:space="preserve">2. Учет имущества поселения осуществляется уполномоченным органом в лице специалиста Администрации поселения (далее – уполномоченный орган) в соответствующем реестре имущества поселения (далее – реестр). </w:t>
      </w:r>
    </w:p>
    <w:p w:rsidR="002353D8" w:rsidRPr="003465F1" w:rsidRDefault="002353D8" w:rsidP="00D6020F">
      <w:pPr>
        <w:pStyle w:val="Default"/>
        <w:jc w:val="both"/>
        <w:rPr>
          <w:color w:val="auto"/>
          <w:sz w:val="28"/>
          <w:szCs w:val="28"/>
        </w:rPr>
      </w:pPr>
      <w:r w:rsidRPr="003465F1">
        <w:rPr>
          <w:color w:val="auto"/>
          <w:sz w:val="28"/>
          <w:szCs w:val="28"/>
        </w:rPr>
        <w:t xml:space="preserve">3. Реестр является собственностью поселения и его информационным ресурсом. </w:t>
      </w:r>
    </w:p>
    <w:p w:rsidR="002353D8" w:rsidRPr="003465F1" w:rsidRDefault="002353D8" w:rsidP="00D6020F">
      <w:pPr>
        <w:pStyle w:val="Default"/>
        <w:jc w:val="both"/>
        <w:rPr>
          <w:color w:val="auto"/>
          <w:sz w:val="28"/>
          <w:szCs w:val="28"/>
        </w:rPr>
      </w:pPr>
      <w:r w:rsidRPr="003465F1">
        <w:rPr>
          <w:color w:val="auto"/>
          <w:sz w:val="28"/>
          <w:szCs w:val="28"/>
        </w:rPr>
        <w:t xml:space="preserve">4. Порядок ведения реестра устанавливается уполномоченным Правительством Российской Федерации федеральным органом исполнительной власти. </w:t>
      </w:r>
    </w:p>
    <w:p w:rsidR="002353D8" w:rsidRPr="003465F1" w:rsidRDefault="002353D8" w:rsidP="00D6020F">
      <w:pPr>
        <w:pStyle w:val="Default"/>
        <w:jc w:val="both"/>
        <w:rPr>
          <w:color w:val="auto"/>
          <w:sz w:val="28"/>
          <w:szCs w:val="28"/>
        </w:rPr>
      </w:pPr>
      <w:r w:rsidRPr="003465F1">
        <w:rPr>
          <w:color w:val="auto"/>
          <w:sz w:val="28"/>
          <w:szCs w:val="28"/>
        </w:rPr>
        <w:t xml:space="preserve">5. Объектами учета в реестре являются: </w:t>
      </w:r>
    </w:p>
    <w:p w:rsidR="002353D8" w:rsidRPr="003465F1" w:rsidRDefault="002353D8" w:rsidP="00D6020F">
      <w:pPr>
        <w:pStyle w:val="Default"/>
        <w:jc w:val="both"/>
        <w:rPr>
          <w:color w:val="auto"/>
          <w:sz w:val="28"/>
          <w:szCs w:val="28"/>
        </w:rPr>
      </w:pPr>
      <w:r w:rsidRPr="003465F1">
        <w:rPr>
          <w:color w:val="auto"/>
          <w:sz w:val="28"/>
          <w:szCs w:val="28"/>
        </w:rPr>
        <w:t xml:space="preserve">1) находящееся в собственности поселения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2353D8" w:rsidRPr="003465F1" w:rsidRDefault="002353D8" w:rsidP="00D6020F">
      <w:pPr>
        <w:pStyle w:val="Default"/>
        <w:jc w:val="both"/>
        <w:rPr>
          <w:color w:val="auto"/>
          <w:sz w:val="28"/>
          <w:szCs w:val="28"/>
        </w:rPr>
      </w:pPr>
      <w:r w:rsidRPr="003465F1">
        <w:rPr>
          <w:color w:val="auto"/>
          <w:sz w:val="28"/>
          <w:szCs w:val="28"/>
        </w:rPr>
        <w:t xml:space="preserve">2) находящееся в собственности поселения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стоимость которого превышает размер, установленный решением </w:t>
      </w:r>
      <w:r>
        <w:rPr>
          <w:color w:val="auto"/>
          <w:sz w:val="28"/>
          <w:szCs w:val="28"/>
        </w:rPr>
        <w:t xml:space="preserve">Собрания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законом от 03.11.2006 № 174-ФЗ «Об автономных учреждениях», Федеральным законом от 12.01.1996 № 7-ФЗ «О некоммерческих организациях»; </w:t>
      </w:r>
    </w:p>
    <w:p w:rsidR="002353D8" w:rsidRPr="003465F1" w:rsidRDefault="002353D8" w:rsidP="00D6020F">
      <w:pPr>
        <w:pStyle w:val="Default"/>
        <w:jc w:val="both"/>
        <w:rPr>
          <w:color w:val="auto"/>
          <w:sz w:val="28"/>
          <w:szCs w:val="28"/>
        </w:rPr>
      </w:pPr>
      <w:r w:rsidRPr="003465F1">
        <w:rPr>
          <w:color w:val="auto"/>
          <w:sz w:val="28"/>
          <w:szCs w:val="28"/>
        </w:rPr>
        <w:t xml:space="preserve">3) муниципальные предприятия, муниципальные учреждения, хозяйственные общества, товарищества, акции, доли (вклады) в уставном (складочном) капитале которых принадлежат поселению, иные юридические лица, учредителем (участником) которых является поселение. </w:t>
      </w:r>
    </w:p>
    <w:p w:rsidR="002353D8" w:rsidRPr="003465F1" w:rsidRDefault="002353D8" w:rsidP="00D6020F">
      <w:pPr>
        <w:pStyle w:val="Default"/>
        <w:jc w:val="both"/>
        <w:rPr>
          <w:color w:val="auto"/>
          <w:sz w:val="28"/>
          <w:szCs w:val="28"/>
        </w:rPr>
      </w:pPr>
      <w:r w:rsidRPr="003465F1">
        <w:rPr>
          <w:color w:val="auto"/>
          <w:sz w:val="28"/>
          <w:szCs w:val="28"/>
        </w:rPr>
        <w:t xml:space="preserve">6. Реестр ведется на бумажных и электронных носителях. </w:t>
      </w:r>
    </w:p>
    <w:p w:rsidR="002353D8" w:rsidRPr="003465F1" w:rsidRDefault="002353D8" w:rsidP="00D6020F">
      <w:pPr>
        <w:pStyle w:val="Default"/>
        <w:jc w:val="both"/>
        <w:rPr>
          <w:color w:val="auto"/>
          <w:sz w:val="28"/>
          <w:szCs w:val="28"/>
        </w:rPr>
      </w:pPr>
      <w:r w:rsidRPr="003465F1">
        <w:rPr>
          <w:color w:val="auto"/>
          <w:sz w:val="28"/>
          <w:szCs w:val="28"/>
        </w:rPr>
        <w:t xml:space="preserve">В случае несоответствия информации на указанных носителях приоритет имеет информация на бумажных носителях. </w:t>
      </w:r>
    </w:p>
    <w:p w:rsidR="002353D8" w:rsidRPr="003465F1" w:rsidRDefault="002353D8" w:rsidP="00D6020F">
      <w:pPr>
        <w:pStyle w:val="Default"/>
        <w:jc w:val="both"/>
        <w:rPr>
          <w:color w:val="auto"/>
          <w:sz w:val="28"/>
          <w:szCs w:val="28"/>
        </w:rPr>
      </w:pPr>
      <w:r w:rsidRPr="003465F1">
        <w:rPr>
          <w:color w:val="auto"/>
          <w:sz w:val="28"/>
          <w:szCs w:val="28"/>
        </w:rPr>
        <w:t xml:space="preserve">Реестр должен храниться и обрабатываться в месте, недоступном для посторонних лиц, с соблюдением условий, обеспечивающих предотвращение хищения, утраты, искажения и подделки информации. </w:t>
      </w:r>
    </w:p>
    <w:p w:rsidR="002353D8" w:rsidRPr="003465F1" w:rsidRDefault="002353D8" w:rsidP="00D6020F">
      <w:pPr>
        <w:pStyle w:val="Default"/>
        <w:jc w:val="both"/>
        <w:rPr>
          <w:color w:val="auto"/>
          <w:sz w:val="28"/>
          <w:szCs w:val="28"/>
        </w:rPr>
      </w:pPr>
      <w:r w:rsidRPr="003465F1">
        <w:rPr>
          <w:color w:val="auto"/>
          <w:sz w:val="28"/>
          <w:szCs w:val="28"/>
        </w:rPr>
        <w:t xml:space="preserve">Документы реестра хранятся в соответствии с Федеральным законом от 22.10.2004 № 125-ФЗ «Об архивном деле в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7. В отношении имущества, составляющего казну поселения, сведения об объектах учета и записи об изменении сведений о них вносятся в реестр на основании надлежащим образом заверенных копий документов, подтверждающих приобретение поселением имущества, возникновение, изменение, прекращение права собственности поселения на имущество, изменений сведений об объектах учета. </w:t>
      </w:r>
    </w:p>
    <w:p w:rsidR="002353D8" w:rsidRPr="003465F1" w:rsidRDefault="002353D8" w:rsidP="00D6020F">
      <w:pPr>
        <w:pStyle w:val="Default"/>
        <w:jc w:val="both"/>
        <w:rPr>
          <w:color w:val="auto"/>
          <w:sz w:val="28"/>
          <w:szCs w:val="28"/>
        </w:rPr>
      </w:pPr>
      <w:r w:rsidRPr="003465F1">
        <w:rPr>
          <w:color w:val="auto"/>
          <w:sz w:val="28"/>
          <w:szCs w:val="28"/>
        </w:rPr>
        <w:t>8. В случае, если установлено, что имуще</w:t>
      </w:r>
      <w:bookmarkStart w:id="0" w:name="_GoBack"/>
      <w:bookmarkEnd w:id="0"/>
      <w:r w:rsidRPr="003465F1">
        <w:rPr>
          <w:color w:val="auto"/>
          <w:sz w:val="28"/>
          <w:szCs w:val="28"/>
        </w:rPr>
        <w:t xml:space="preserve">ство не относится к объектам учета либо имущество не находится в собственности поселения, не подтверждены права лица на имущество поселения, правообладателем не представлены или представлены не полностью документы, необходимые для включения сведений в реестр, уполномоченный орган принимает решение об отказе включения сведений об имуществе в реестр. </w:t>
      </w:r>
    </w:p>
    <w:p w:rsidR="002353D8" w:rsidRPr="003465F1" w:rsidRDefault="002353D8" w:rsidP="00D6020F">
      <w:pPr>
        <w:pStyle w:val="Default"/>
        <w:jc w:val="both"/>
        <w:rPr>
          <w:color w:val="auto"/>
          <w:sz w:val="28"/>
          <w:szCs w:val="28"/>
        </w:rPr>
      </w:pPr>
      <w:r w:rsidRPr="003465F1">
        <w:rPr>
          <w:color w:val="auto"/>
          <w:sz w:val="28"/>
          <w:szCs w:val="28"/>
        </w:rPr>
        <w:t xml:space="preserve">При принятии решения об отказе включения в реестр сведений об объекте учета правообладателю направляется письменное сообщение об отказе (с указанием его причины). </w:t>
      </w:r>
    </w:p>
    <w:p w:rsidR="002353D8" w:rsidRPr="003465F1" w:rsidRDefault="002353D8" w:rsidP="00D6020F">
      <w:pPr>
        <w:pStyle w:val="Default"/>
        <w:jc w:val="both"/>
        <w:rPr>
          <w:color w:val="auto"/>
          <w:sz w:val="28"/>
          <w:szCs w:val="28"/>
        </w:rPr>
      </w:pPr>
      <w:r w:rsidRPr="003465F1">
        <w:rPr>
          <w:color w:val="auto"/>
          <w:sz w:val="28"/>
          <w:szCs w:val="28"/>
        </w:rPr>
        <w:t xml:space="preserve">Решение об отказе включения в реестр сведений об объектах учета может быть обжаловано правообладателем в порядке, установленном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9. Сведения об объектах учета, содержащихся в реестре, носят открытый характер и предоставляются любым заинтересованным лицам в виде выписок из реестра. </w:t>
      </w:r>
    </w:p>
    <w:p w:rsidR="002353D8" w:rsidRDefault="002353D8" w:rsidP="00D6020F">
      <w:pPr>
        <w:pStyle w:val="Default"/>
        <w:jc w:val="both"/>
        <w:rPr>
          <w:color w:val="auto"/>
          <w:sz w:val="28"/>
          <w:szCs w:val="28"/>
        </w:rPr>
      </w:pPr>
      <w:r w:rsidRPr="003465F1">
        <w:rPr>
          <w:color w:val="auto"/>
          <w:sz w:val="28"/>
          <w:szCs w:val="28"/>
        </w:rPr>
        <w:t xml:space="preserve">10. Предоставление сведений об объектах учета осуществляется уполномоченным органом на основании письменных запросов в 10-дневный срок со дня поступления запроса. </w:t>
      </w: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r w:rsidRPr="003465F1">
        <w:rPr>
          <w:b/>
          <w:bCs/>
          <w:color w:val="auto"/>
          <w:sz w:val="28"/>
          <w:szCs w:val="28"/>
        </w:rPr>
        <w:t xml:space="preserve">6. Порядок приема имущества в собственность </w:t>
      </w:r>
    </w:p>
    <w:p w:rsidR="002353D8" w:rsidRPr="003465F1" w:rsidRDefault="002353D8" w:rsidP="00D6020F">
      <w:pPr>
        <w:pStyle w:val="Default"/>
        <w:jc w:val="center"/>
        <w:rPr>
          <w:color w:val="auto"/>
          <w:sz w:val="28"/>
          <w:szCs w:val="28"/>
        </w:rPr>
      </w:pPr>
      <w:r w:rsidRPr="003465F1">
        <w:rPr>
          <w:b/>
          <w:bCs/>
          <w:color w:val="auto"/>
          <w:sz w:val="28"/>
          <w:szCs w:val="28"/>
        </w:rPr>
        <w:t xml:space="preserve">поселения и передачи имущества поселения в федеральную собственность, собственность </w:t>
      </w:r>
      <w:r>
        <w:rPr>
          <w:b/>
          <w:bCs/>
          <w:color w:val="auto"/>
          <w:sz w:val="28"/>
          <w:szCs w:val="28"/>
        </w:rPr>
        <w:t>Ростовской</w:t>
      </w:r>
      <w:r w:rsidRPr="003465F1">
        <w:rPr>
          <w:b/>
          <w:bCs/>
          <w:color w:val="auto"/>
          <w:sz w:val="28"/>
          <w:szCs w:val="28"/>
        </w:rPr>
        <w:t xml:space="preserve"> области, в собственность иных муниципальных образований</w:t>
      </w:r>
    </w:p>
    <w:p w:rsidR="002353D8" w:rsidRPr="003465F1" w:rsidRDefault="002353D8" w:rsidP="00D6020F">
      <w:pPr>
        <w:pStyle w:val="Default"/>
        <w:pageBreakBefore/>
        <w:jc w:val="both"/>
        <w:rPr>
          <w:color w:val="auto"/>
          <w:sz w:val="28"/>
          <w:szCs w:val="28"/>
        </w:rPr>
      </w:pPr>
      <w:r w:rsidRPr="003465F1">
        <w:rPr>
          <w:color w:val="auto"/>
          <w:sz w:val="28"/>
          <w:szCs w:val="28"/>
        </w:rPr>
        <w:t xml:space="preserve">1. Прием имущества в собственность поселения из федеральной собственности, собственности субъекта Российской Федерации и собственности иных муниципальных образований, независимо от закрепления этого имущества за предприятиями, учреждениями, а также из других форм собственности осуществляется в соответствии с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2. Имущество, находящееся в федеральной собственности, собственности субъекта Российской Федерации, собственности иных муниципальных образований, граждан и юридических лиц, которое может находиться в собственности поселения, принимается в собственность поселения безвозмездно, если иное не предусмотрено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3. С инициативой о передаче имущества в собственность поселения обращается федеральный орган исполнительной власти, осуществляющий полномочия собственника имущества, орган государственной власти субъекта Российской Федерации или орган местного самоуправления, в соответствии с Федеральным законом от 22.08.2004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4. В предложении о приеме имущества в собственность поселения должна содержаться информация о предлагаемом к передаче имуществе (наименование и количество имущества; адресная привязка, общая площадь объекта недвижимости, иные характеристики об объектах недвижимости; границы и протяженность сетей, марки кабелей, диаметр труб и т.п.) и всех обременениях передаваемого имущества. </w:t>
      </w:r>
    </w:p>
    <w:p w:rsidR="002353D8" w:rsidRPr="003465F1" w:rsidRDefault="002353D8" w:rsidP="00D6020F">
      <w:pPr>
        <w:pStyle w:val="Default"/>
        <w:jc w:val="both"/>
        <w:rPr>
          <w:color w:val="auto"/>
          <w:sz w:val="28"/>
          <w:szCs w:val="28"/>
        </w:rPr>
      </w:pPr>
      <w:r w:rsidRPr="003465F1">
        <w:rPr>
          <w:color w:val="auto"/>
          <w:sz w:val="28"/>
          <w:szCs w:val="28"/>
        </w:rPr>
        <w:t xml:space="preserve">5. Прием имущества в собственность поселения осуществляется на основании решения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принимаемого в соответствии с предложением Администрации поселения о целесообразности приема имущества в собственность поселения, а также на основании представляемых принимающей и передающей стороной документов, если иное не установлено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6. Отказ в приеме имущества в собственность поселения осуществляется решением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на основании заключения Администрации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7. Основаниями для отказа в приеме имущества в собственность поселения, если иное не предусмотрено законодательством Российской Федерации, являются: </w:t>
      </w:r>
    </w:p>
    <w:p w:rsidR="002353D8" w:rsidRPr="003465F1" w:rsidRDefault="002353D8" w:rsidP="00D6020F">
      <w:pPr>
        <w:pStyle w:val="Default"/>
        <w:jc w:val="both"/>
        <w:rPr>
          <w:color w:val="auto"/>
          <w:sz w:val="28"/>
          <w:szCs w:val="28"/>
        </w:rPr>
      </w:pPr>
      <w:r w:rsidRPr="003465F1">
        <w:rPr>
          <w:color w:val="auto"/>
          <w:sz w:val="28"/>
          <w:szCs w:val="28"/>
        </w:rPr>
        <w:t xml:space="preserve">1) не предоставление заявителем документов, необходимых для принятия решения; </w:t>
      </w:r>
    </w:p>
    <w:p w:rsidR="002353D8" w:rsidRPr="003465F1" w:rsidRDefault="002353D8" w:rsidP="00D6020F">
      <w:pPr>
        <w:pStyle w:val="Default"/>
        <w:jc w:val="both"/>
        <w:rPr>
          <w:color w:val="auto"/>
          <w:sz w:val="28"/>
          <w:szCs w:val="28"/>
        </w:rPr>
      </w:pPr>
      <w:r w:rsidRPr="003465F1">
        <w:rPr>
          <w:color w:val="auto"/>
          <w:sz w:val="28"/>
          <w:szCs w:val="28"/>
        </w:rPr>
        <w:t xml:space="preserve">2) нецелесообразность приема имущества в собственность поселения, обоснованная заключением Администрации поселения; </w:t>
      </w:r>
    </w:p>
    <w:p w:rsidR="002353D8" w:rsidRDefault="002353D8" w:rsidP="00D6020F">
      <w:pPr>
        <w:pStyle w:val="Default"/>
        <w:jc w:val="both"/>
        <w:rPr>
          <w:color w:val="auto"/>
          <w:sz w:val="28"/>
          <w:szCs w:val="28"/>
        </w:rPr>
      </w:pPr>
      <w:r w:rsidRPr="003465F1">
        <w:rPr>
          <w:color w:val="auto"/>
          <w:sz w:val="28"/>
          <w:szCs w:val="28"/>
        </w:rPr>
        <w:t xml:space="preserve">3) наличие зарегистрированных ограничений предлагаемого к передаче имущества, исключающих возможность использования указанного имущества; </w:t>
      </w:r>
    </w:p>
    <w:p w:rsidR="002353D8" w:rsidRPr="003465F1" w:rsidRDefault="002353D8" w:rsidP="00D6020F">
      <w:pPr>
        <w:pStyle w:val="Default"/>
        <w:jc w:val="both"/>
        <w:rPr>
          <w:color w:val="auto"/>
          <w:sz w:val="28"/>
          <w:szCs w:val="28"/>
        </w:rPr>
      </w:pPr>
      <w:r w:rsidRPr="003465F1">
        <w:rPr>
          <w:color w:val="auto"/>
          <w:sz w:val="28"/>
          <w:szCs w:val="28"/>
        </w:rPr>
        <w:t xml:space="preserve">4) отсутствие муниципального предприятия или муниципального учреждения, предназначенного для содержания и эксплуатации предлагаемого к передаче имущества. </w:t>
      </w:r>
    </w:p>
    <w:p w:rsidR="002353D8" w:rsidRPr="003465F1" w:rsidRDefault="002353D8" w:rsidP="00D6020F">
      <w:pPr>
        <w:pStyle w:val="Default"/>
        <w:jc w:val="both"/>
        <w:rPr>
          <w:color w:val="auto"/>
          <w:sz w:val="28"/>
          <w:szCs w:val="28"/>
        </w:rPr>
      </w:pPr>
      <w:r w:rsidRPr="003465F1">
        <w:rPr>
          <w:color w:val="auto"/>
          <w:sz w:val="28"/>
          <w:szCs w:val="28"/>
        </w:rPr>
        <w:t xml:space="preserve">Не подлежит принятию в собственность поселения имущество, которое не может находиться в муниципальной собственности в соответствии с Федеральным законом «Об общих принципах организации местного самоуправления в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8. Право собственности поселения на принимаемое в муниципальную собственность имущество возникает с даты подписания сторонами актов приема-передачи движимого имущества или с даты государственной регистрации права собственности на недвижимое имущество, если иное не установлено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9. Передача имущества из собственности поселения в федеральную собственность, собственность субъекта Российской Федерации, в собственность иных муниципальных образований осуществляется в соответствии с законодательством Российской Федерации Администрацией муниципального района на основании решения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2353D8" w:rsidRPr="003465F1" w:rsidRDefault="002353D8" w:rsidP="00D6020F">
      <w:pPr>
        <w:pStyle w:val="Default"/>
        <w:jc w:val="both"/>
        <w:rPr>
          <w:color w:val="auto"/>
          <w:sz w:val="28"/>
          <w:szCs w:val="28"/>
        </w:rPr>
      </w:pPr>
      <w:r w:rsidRPr="003465F1">
        <w:rPr>
          <w:color w:val="auto"/>
          <w:sz w:val="28"/>
          <w:szCs w:val="28"/>
        </w:rPr>
        <w:t xml:space="preserve">10.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принимает решение о передаче или об отказе в передаче имущества из собственности поселения в федеральную собственность, собственность субъекта Российской Федерации, в собственность иных муниципальных образований с учетом заключения Администрации поселения и мнения правообладателей указанного имущества, а также с соблюдением иных требований, предусмотренных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11. С инициативой о передаче имущества из собственности поселения обращается уполномоченное лицо. В предложении о передаче имущества из собственности поселения должна содержаться информация о предлагаемом к передаче имуществе (наименование и количество имущества; адресная привязка, общая площадь объекта недвижимости, иные характеристики объектов недвижимости; границы и протяженность сетей, марки кабелей, диаметр труб и т.п.). </w:t>
      </w:r>
    </w:p>
    <w:p w:rsidR="002353D8" w:rsidRPr="003465F1" w:rsidRDefault="002353D8" w:rsidP="00D6020F">
      <w:pPr>
        <w:pStyle w:val="Default"/>
        <w:jc w:val="both"/>
        <w:rPr>
          <w:color w:val="auto"/>
          <w:sz w:val="28"/>
          <w:szCs w:val="28"/>
        </w:rPr>
      </w:pPr>
      <w:r w:rsidRPr="003465F1">
        <w:rPr>
          <w:color w:val="auto"/>
          <w:sz w:val="28"/>
          <w:szCs w:val="28"/>
        </w:rPr>
        <w:t xml:space="preserve">12. Передача имущества из собственности поселения осуществляется безвозмездно. </w:t>
      </w:r>
    </w:p>
    <w:p w:rsidR="002353D8" w:rsidRDefault="002353D8" w:rsidP="00D6020F">
      <w:pPr>
        <w:pStyle w:val="Default"/>
        <w:jc w:val="both"/>
        <w:rPr>
          <w:color w:val="auto"/>
          <w:sz w:val="28"/>
          <w:szCs w:val="28"/>
        </w:rPr>
      </w:pPr>
      <w:r w:rsidRPr="003465F1">
        <w:rPr>
          <w:color w:val="auto"/>
          <w:sz w:val="28"/>
          <w:szCs w:val="28"/>
        </w:rPr>
        <w:t xml:space="preserve">13. Право собственности поселения на передаваемое из муниципальной собственности имущество прекращается с даты подписания сторонами акта приема-передачи движимого имущества или с даты государственной регистрации прекращения права собственности на недвижимое имущество, если иное не установлено законодательством Российской Федерации. </w:t>
      </w:r>
    </w:p>
    <w:p w:rsidR="002353D8" w:rsidRDefault="002353D8" w:rsidP="00D6020F">
      <w:pPr>
        <w:pStyle w:val="Default"/>
        <w:jc w:val="both"/>
        <w:rPr>
          <w:color w:val="auto"/>
          <w:sz w:val="28"/>
          <w:szCs w:val="28"/>
        </w:rPr>
      </w:pPr>
    </w:p>
    <w:p w:rsidR="002353D8" w:rsidRDefault="002353D8" w:rsidP="00A77832">
      <w:pPr>
        <w:pStyle w:val="Default"/>
        <w:rPr>
          <w:b/>
          <w:bCs/>
          <w:color w:val="auto"/>
          <w:sz w:val="28"/>
          <w:szCs w:val="28"/>
        </w:rPr>
      </w:pPr>
      <w:r>
        <w:rPr>
          <w:color w:val="auto"/>
          <w:sz w:val="28"/>
          <w:szCs w:val="28"/>
        </w:rPr>
        <w:t xml:space="preserve">               </w:t>
      </w:r>
      <w:r w:rsidRPr="003465F1">
        <w:rPr>
          <w:b/>
          <w:bCs/>
          <w:color w:val="auto"/>
          <w:sz w:val="28"/>
          <w:szCs w:val="28"/>
        </w:rPr>
        <w:t xml:space="preserve">7. Управление и распоряжение имуществом поселения, </w:t>
      </w:r>
    </w:p>
    <w:p w:rsidR="002353D8" w:rsidRDefault="002353D8" w:rsidP="00D6020F">
      <w:pPr>
        <w:pStyle w:val="Default"/>
        <w:jc w:val="center"/>
        <w:rPr>
          <w:b/>
          <w:bCs/>
          <w:color w:val="auto"/>
          <w:sz w:val="28"/>
          <w:szCs w:val="28"/>
        </w:rPr>
      </w:pPr>
      <w:r w:rsidRPr="003465F1">
        <w:rPr>
          <w:b/>
          <w:bCs/>
          <w:color w:val="auto"/>
          <w:sz w:val="28"/>
          <w:szCs w:val="28"/>
        </w:rPr>
        <w:t>закрепленным за муниципальными предприятиями</w:t>
      </w:r>
    </w:p>
    <w:p w:rsidR="002353D8" w:rsidRPr="003465F1" w:rsidRDefault="002353D8" w:rsidP="00D6020F">
      <w:pPr>
        <w:pStyle w:val="Default"/>
        <w:jc w:val="center"/>
        <w:rPr>
          <w:color w:val="auto"/>
          <w:sz w:val="28"/>
          <w:szCs w:val="28"/>
        </w:rPr>
      </w:pPr>
      <w:r w:rsidRPr="003465F1">
        <w:rPr>
          <w:b/>
          <w:bCs/>
          <w:color w:val="auto"/>
          <w:sz w:val="28"/>
          <w:szCs w:val="28"/>
        </w:rPr>
        <w:t xml:space="preserve"> и муниципальными учреждениями</w:t>
      </w:r>
    </w:p>
    <w:p w:rsidR="002353D8" w:rsidRDefault="002353D8" w:rsidP="00D6020F">
      <w:pPr>
        <w:pStyle w:val="Default"/>
        <w:jc w:val="both"/>
        <w:rPr>
          <w:color w:val="auto"/>
          <w:sz w:val="28"/>
          <w:szCs w:val="28"/>
        </w:rPr>
      </w:pPr>
      <w:r w:rsidRPr="003465F1">
        <w:rPr>
          <w:color w:val="auto"/>
          <w:sz w:val="28"/>
          <w:szCs w:val="28"/>
        </w:rPr>
        <w:t xml:space="preserve">1. Управление и распоряжение имуществом поселения осуществляется Администрацией поселения в соответствии с настоящим Положением. </w:t>
      </w:r>
    </w:p>
    <w:p w:rsidR="002353D8" w:rsidRPr="003465F1" w:rsidRDefault="002353D8" w:rsidP="00D6020F">
      <w:pPr>
        <w:pStyle w:val="Default"/>
        <w:jc w:val="both"/>
        <w:rPr>
          <w:color w:val="auto"/>
          <w:sz w:val="28"/>
          <w:szCs w:val="28"/>
        </w:rPr>
      </w:pPr>
      <w:r w:rsidRPr="003465F1">
        <w:rPr>
          <w:color w:val="auto"/>
          <w:sz w:val="28"/>
          <w:szCs w:val="28"/>
        </w:rPr>
        <w:t xml:space="preserve">2. Муниципальное предприятие поселения - коммерческая организация, не наделенная правом собственности на закрепленное за ней имущество. </w:t>
      </w:r>
    </w:p>
    <w:p w:rsidR="002353D8" w:rsidRPr="003465F1" w:rsidRDefault="002353D8" w:rsidP="00D6020F">
      <w:pPr>
        <w:pStyle w:val="Default"/>
        <w:jc w:val="both"/>
        <w:rPr>
          <w:color w:val="auto"/>
          <w:sz w:val="28"/>
          <w:szCs w:val="28"/>
        </w:rPr>
      </w:pPr>
      <w:r w:rsidRPr="003465F1">
        <w:rPr>
          <w:color w:val="auto"/>
          <w:sz w:val="28"/>
          <w:szCs w:val="28"/>
        </w:rPr>
        <w:t xml:space="preserve">Имущество муниципального предприятия находится в муниципальной собственности и принадлежит предприятию на праве хозяйственного ведения или на праве оперативного управления, является неделимым и не может быть распределено по вкладам (долям, паям), в том числе между работниками предприятия. </w:t>
      </w:r>
    </w:p>
    <w:p w:rsidR="002353D8" w:rsidRPr="003465F1" w:rsidRDefault="002353D8" w:rsidP="00D6020F">
      <w:pPr>
        <w:pStyle w:val="Default"/>
        <w:jc w:val="both"/>
        <w:rPr>
          <w:color w:val="auto"/>
          <w:sz w:val="28"/>
          <w:szCs w:val="28"/>
        </w:rPr>
      </w:pPr>
      <w:r w:rsidRPr="003465F1">
        <w:rPr>
          <w:color w:val="auto"/>
          <w:sz w:val="28"/>
          <w:szCs w:val="28"/>
        </w:rPr>
        <w:t xml:space="preserve">Имущество закрепляется за предприятием во владение, пользование и распоряжение в порядке и на условиях, определяемых Гражданским кодексом Российской Федерации, Федеральным законом от 14.11.2002 № 161-ФЗ "О государственных и муниципальных унитарных предприятиях" (далее – Федеральный закон «О государственных и муниципальных унитарных предприятиях") и настоящим Положением. </w:t>
      </w:r>
    </w:p>
    <w:p w:rsidR="002353D8" w:rsidRPr="003465F1" w:rsidRDefault="002353D8" w:rsidP="00D6020F">
      <w:pPr>
        <w:pStyle w:val="Default"/>
        <w:jc w:val="both"/>
        <w:rPr>
          <w:color w:val="auto"/>
          <w:sz w:val="28"/>
          <w:szCs w:val="28"/>
        </w:rPr>
      </w:pPr>
      <w:r w:rsidRPr="003465F1">
        <w:rPr>
          <w:color w:val="auto"/>
          <w:sz w:val="28"/>
          <w:szCs w:val="28"/>
        </w:rPr>
        <w:t xml:space="preserve">3. Пределы владения, пользования и распоряжения указанным имуществом устанавливаются законодательством Российской Федерации, Уставом поселения, настоящим Положением, уставом предприятия или учреждения в соответствии с целями деятельности, заданиями собственника и назначением имущества. </w:t>
      </w:r>
    </w:p>
    <w:p w:rsidR="002353D8" w:rsidRPr="003465F1" w:rsidRDefault="002353D8" w:rsidP="00D6020F">
      <w:pPr>
        <w:pStyle w:val="Default"/>
        <w:jc w:val="both"/>
        <w:rPr>
          <w:color w:val="auto"/>
          <w:sz w:val="28"/>
          <w:szCs w:val="28"/>
        </w:rPr>
      </w:pPr>
      <w:r w:rsidRPr="003465F1">
        <w:rPr>
          <w:color w:val="auto"/>
          <w:sz w:val="28"/>
          <w:szCs w:val="28"/>
        </w:rPr>
        <w:t xml:space="preserve">4. Передача имущества на праве хозяйственного ведения и оперативного управления: </w:t>
      </w:r>
    </w:p>
    <w:p w:rsidR="002353D8" w:rsidRPr="003465F1" w:rsidRDefault="002353D8" w:rsidP="00D6020F">
      <w:pPr>
        <w:pStyle w:val="Default"/>
        <w:jc w:val="both"/>
        <w:rPr>
          <w:color w:val="auto"/>
          <w:sz w:val="28"/>
          <w:szCs w:val="28"/>
        </w:rPr>
      </w:pPr>
      <w:r w:rsidRPr="003465F1">
        <w:rPr>
          <w:color w:val="auto"/>
          <w:sz w:val="28"/>
          <w:szCs w:val="28"/>
        </w:rPr>
        <w:t xml:space="preserve">4.1. По решению собственника (учредителя) имущество поселения может быть закреплено: </w:t>
      </w:r>
    </w:p>
    <w:p w:rsidR="002353D8" w:rsidRPr="003465F1" w:rsidRDefault="002353D8" w:rsidP="00D6020F">
      <w:pPr>
        <w:pStyle w:val="Default"/>
        <w:jc w:val="both"/>
        <w:rPr>
          <w:color w:val="auto"/>
          <w:sz w:val="28"/>
          <w:szCs w:val="28"/>
        </w:rPr>
      </w:pPr>
      <w:r w:rsidRPr="003465F1">
        <w:rPr>
          <w:color w:val="auto"/>
          <w:sz w:val="28"/>
          <w:szCs w:val="28"/>
        </w:rPr>
        <w:t xml:space="preserve">1) на праве хозяйственного ведения за муниципальным предприятием, основанном на праве хозяйственного ведения; </w:t>
      </w:r>
    </w:p>
    <w:p w:rsidR="002353D8" w:rsidRPr="003465F1" w:rsidRDefault="002353D8" w:rsidP="00D6020F">
      <w:pPr>
        <w:pStyle w:val="Default"/>
        <w:jc w:val="both"/>
        <w:rPr>
          <w:color w:val="auto"/>
          <w:sz w:val="28"/>
          <w:szCs w:val="28"/>
        </w:rPr>
      </w:pPr>
      <w:r w:rsidRPr="003465F1">
        <w:rPr>
          <w:color w:val="auto"/>
          <w:sz w:val="28"/>
          <w:szCs w:val="28"/>
        </w:rPr>
        <w:t xml:space="preserve">2) на праве оперативного управления за муниципальным предприятием, основанным на праве оперативного управления (казенным предприятием), либо за муниципальным учреждением. </w:t>
      </w:r>
    </w:p>
    <w:p w:rsidR="002353D8" w:rsidRPr="003465F1" w:rsidRDefault="002353D8" w:rsidP="00D6020F">
      <w:pPr>
        <w:pStyle w:val="Default"/>
        <w:jc w:val="both"/>
        <w:rPr>
          <w:color w:val="auto"/>
          <w:sz w:val="28"/>
          <w:szCs w:val="28"/>
        </w:rPr>
      </w:pPr>
      <w:r w:rsidRPr="003465F1">
        <w:rPr>
          <w:color w:val="auto"/>
          <w:sz w:val="28"/>
          <w:szCs w:val="28"/>
        </w:rPr>
        <w:t xml:space="preserve">4.2. Право хозяйственного ведения, право оперативного управления на имущество поселения, закрепляемое за муниципальными предприятиями и муниципальными учреждениями, возникает с момента передачи объектов на их баланс на основании акта приема-передачи имущества муниципального района (передаточный акт), подписанного руководителем предприятия или учреждения и собственником (учредителем). </w:t>
      </w:r>
    </w:p>
    <w:p w:rsidR="002353D8" w:rsidRPr="003465F1" w:rsidRDefault="002353D8" w:rsidP="00D6020F">
      <w:pPr>
        <w:pStyle w:val="Default"/>
        <w:jc w:val="both"/>
        <w:rPr>
          <w:color w:val="auto"/>
          <w:sz w:val="28"/>
          <w:szCs w:val="28"/>
        </w:rPr>
      </w:pPr>
      <w:r w:rsidRPr="003465F1">
        <w:rPr>
          <w:color w:val="auto"/>
          <w:sz w:val="28"/>
          <w:szCs w:val="28"/>
        </w:rPr>
        <w:t xml:space="preserve">В передаточном акте указываются сведения о количестве, о составе передаваемого имущества поселения, его фактическое состояние, а также стоимость передаваемого имущества. Передаваемое имущество поселения должно быть индивидуально определено. </w:t>
      </w:r>
    </w:p>
    <w:p w:rsidR="002353D8" w:rsidRPr="003465F1" w:rsidRDefault="002353D8" w:rsidP="00D6020F">
      <w:pPr>
        <w:pStyle w:val="Default"/>
        <w:jc w:val="both"/>
        <w:rPr>
          <w:color w:val="auto"/>
          <w:sz w:val="28"/>
          <w:szCs w:val="28"/>
        </w:rPr>
      </w:pPr>
      <w:r w:rsidRPr="003465F1">
        <w:rPr>
          <w:color w:val="auto"/>
          <w:sz w:val="28"/>
          <w:szCs w:val="28"/>
        </w:rPr>
        <w:t xml:space="preserve">4.3. Имущество, приобретенное (произведенное) предприятием или учреждением в ходе осуществления уставной деятельности, поступает в их хозяйственное ведение или оперативное управление с момента регистрации этого имущества на счетах бухгалтерского учета предприятия, учреждения. </w:t>
      </w:r>
    </w:p>
    <w:p w:rsidR="002353D8" w:rsidRPr="003465F1" w:rsidRDefault="002353D8" w:rsidP="00D6020F">
      <w:pPr>
        <w:pStyle w:val="Default"/>
        <w:jc w:val="both"/>
        <w:rPr>
          <w:color w:val="auto"/>
          <w:sz w:val="28"/>
          <w:szCs w:val="28"/>
        </w:rPr>
      </w:pPr>
      <w:r w:rsidRPr="003465F1">
        <w:rPr>
          <w:color w:val="auto"/>
          <w:sz w:val="28"/>
          <w:szCs w:val="28"/>
        </w:rPr>
        <w:t xml:space="preserve">4.4. Право хозяйственного ведения и право оперативного управления недвижимым имуществом поселения наступает у предприятия или учреждения с момента государственной регистрации этих прав. </w:t>
      </w:r>
    </w:p>
    <w:p w:rsidR="002353D8" w:rsidRDefault="002353D8" w:rsidP="00D6020F">
      <w:pPr>
        <w:pStyle w:val="Default"/>
        <w:jc w:val="both"/>
        <w:rPr>
          <w:color w:val="auto"/>
          <w:sz w:val="28"/>
          <w:szCs w:val="28"/>
        </w:rPr>
      </w:pPr>
      <w:r w:rsidRPr="003465F1">
        <w:rPr>
          <w:color w:val="auto"/>
          <w:sz w:val="28"/>
          <w:szCs w:val="28"/>
        </w:rPr>
        <w:t xml:space="preserve">5. Распоряжение имуществом поселения , закрепленным за муниципальными предприятиями и муниципальными учреждениями на праве хозяйственного ведения и оперативного управления: </w:t>
      </w:r>
    </w:p>
    <w:p w:rsidR="002353D8" w:rsidRPr="003465F1" w:rsidRDefault="002353D8" w:rsidP="00D6020F">
      <w:pPr>
        <w:pStyle w:val="Default"/>
        <w:jc w:val="both"/>
        <w:rPr>
          <w:color w:val="auto"/>
          <w:sz w:val="28"/>
          <w:szCs w:val="28"/>
        </w:rPr>
      </w:pPr>
      <w:r w:rsidRPr="003465F1">
        <w:rPr>
          <w:color w:val="auto"/>
          <w:sz w:val="28"/>
          <w:szCs w:val="28"/>
        </w:rPr>
        <w:t xml:space="preserve">5.1. Муниципальные предприятия и муниципальные учреждения используют закрепленное за ними имущество поселения в соответствии с задачами их деятельности, определенными уставами, целевым назначением предоставленных для этих целей объектов имущества поселения, заданиями собственника. </w:t>
      </w:r>
    </w:p>
    <w:p w:rsidR="002353D8" w:rsidRPr="003465F1" w:rsidRDefault="002353D8" w:rsidP="00D6020F">
      <w:pPr>
        <w:pStyle w:val="Default"/>
        <w:jc w:val="both"/>
        <w:rPr>
          <w:color w:val="auto"/>
          <w:sz w:val="28"/>
          <w:szCs w:val="28"/>
        </w:rPr>
      </w:pPr>
      <w:r w:rsidRPr="003465F1">
        <w:rPr>
          <w:color w:val="auto"/>
          <w:sz w:val="28"/>
          <w:szCs w:val="28"/>
        </w:rPr>
        <w:t xml:space="preserve">5.2. Муниципальное предприятие вправе распоряжаться принадлежащим ему на праве хозяйственного ведения недвижимым имуществом: отчуждать,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только с согласия собственника. </w:t>
      </w:r>
    </w:p>
    <w:p w:rsidR="002353D8" w:rsidRPr="003465F1" w:rsidRDefault="002353D8" w:rsidP="00D6020F">
      <w:pPr>
        <w:pStyle w:val="Default"/>
        <w:jc w:val="both"/>
        <w:rPr>
          <w:color w:val="auto"/>
          <w:sz w:val="28"/>
          <w:szCs w:val="28"/>
        </w:rPr>
      </w:pPr>
      <w:r w:rsidRPr="003465F1">
        <w:rPr>
          <w:color w:val="auto"/>
          <w:sz w:val="28"/>
          <w:szCs w:val="28"/>
        </w:rPr>
        <w:t xml:space="preserve">Остальным имуществом, в том числе движимым, принадлежащим муниципальному предприятию, основанному на праве хозяйственного ведения, оно распоряжается самостоятельно, за исключением случаев, установленных Федеральным законом «О государственных и муниципальных унитарных предприятиях» или иными правовыми актами. </w:t>
      </w:r>
    </w:p>
    <w:p w:rsidR="002353D8" w:rsidRPr="003465F1" w:rsidRDefault="002353D8" w:rsidP="00D6020F">
      <w:pPr>
        <w:pStyle w:val="Default"/>
        <w:jc w:val="both"/>
        <w:rPr>
          <w:color w:val="auto"/>
          <w:sz w:val="28"/>
          <w:szCs w:val="28"/>
        </w:rPr>
      </w:pPr>
      <w:r w:rsidRPr="003465F1">
        <w:rPr>
          <w:color w:val="auto"/>
          <w:sz w:val="28"/>
          <w:szCs w:val="28"/>
        </w:rPr>
        <w:t xml:space="preserve">5.3. Движимым и недвижимым имуществом муниципальное предприятие распоряжается только в пределах, не лишающих его возможности осуществлять деятельность, цели, предмет, виды которой определенные уставом предприятия. Сделки, совершенные муниципальным предприятием с нарушением этого требования, являются ничтожными. </w:t>
      </w:r>
    </w:p>
    <w:p w:rsidR="002353D8" w:rsidRPr="003465F1" w:rsidRDefault="002353D8" w:rsidP="00D6020F">
      <w:pPr>
        <w:pStyle w:val="Default"/>
        <w:jc w:val="both"/>
        <w:rPr>
          <w:color w:val="auto"/>
          <w:sz w:val="28"/>
          <w:szCs w:val="28"/>
        </w:rPr>
      </w:pPr>
      <w:r w:rsidRPr="003465F1">
        <w:rPr>
          <w:color w:val="auto"/>
          <w:sz w:val="28"/>
          <w:szCs w:val="28"/>
        </w:rPr>
        <w:t xml:space="preserve">5.4. Казенное предприятие вправе отчуждать или иным способом распоряжаться закрепленным за ним на праве оперативного управления имуществом поселения только с согласия Администрации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Казенное предприятие самостоятельно реализует производимую им продукцию, если иное не предусмотрено федеральными законами или иными нормативными правовыми актами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5.5. Муниципальное бюджетное учреждение без согласия Администрации поселения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w:t>
      </w:r>
    </w:p>
    <w:p w:rsidR="002353D8" w:rsidRPr="003465F1" w:rsidRDefault="002353D8" w:rsidP="00D6020F">
      <w:pPr>
        <w:pStyle w:val="Default"/>
        <w:jc w:val="both"/>
        <w:rPr>
          <w:color w:val="auto"/>
          <w:sz w:val="28"/>
          <w:szCs w:val="28"/>
        </w:rPr>
      </w:pPr>
      <w:r w:rsidRPr="003465F1">
        <w:rPr>
          <w:color w:val="auto"/>
          <w:sz w:val="28"/>
          <w:szCs w:val="28"/>
        </w:rPr>
        <w:t xml:space="preserve">Остальным находящимся на праве оперативного управления имуществом поселения бюджетное учреждение вправе распоряжаться самостоятельно, если иное не предусмотрено Федеральным законом от 12.01.1996 № 7-ФЗ «О некоммерческих организациях». </w:t>
      </w:r>
    </w:p>
    <w:p w:rsidR="002353D8" w:rsidRPr="003465F1" w:rsidRDefault="002353D8" w:rsidP="00D6020F">
      <w:pPr>
        <w:pStyle w:val="Default"/>
        <w:jc w:val="both"/>
        <w:rPr>
          <w:color w:val="auto"/>
          <w:sz w:val="28"/>
          <w:szCs w:val="28"/>
        </w:rPr>
      </w:pPr>
      <w:r w:rsidRPr="003465F1">
        <w:rPr>
          <w:color w:val="auto"/>
          <w:sz w:val="28"/>
          <w:szCs w:val="28"/>
        </w:rPr>
        <w:t xml:space="preserve">5.6. Муниципальное автономное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автономным учреждением за счет средств, выделенных ему учредителем на приобретение этого имущества. Остальным имуществом, в том числе недвижимым имуществом, автономное учреждение вправе распоряжаться самостоятельно, если иное не предусмотрено Федеральным законом от 03.11.2006 № 174-ФЗ «Об автономных учреждениях». </w:t>
      </w:r>
    </w:p>
    <w:p w:rsidR="002353D8" w:rsidRPr="003465F1" w:rsidRDefault="002353D8" w:rsidP="00D6020F">
      <w:pPr>
        <w:pStyle w:val="Default"/>
        <w:jc w:val="both"/>
        <w:rPr>
          <w:color w:val="auto"/>
          <w:sz w:val="28"/>
          <w:szCs w:val="28"/>
        </w:rPr>
      </w:pPr>
      <w:r w:rsidRPr="003465F1">
        <w:rPr>
          <w:color w:val="auto"/>
          <w:sz w:val="28"/>
          <w:szCs w:val="28"/>
        </w:rPr>
        <w:t xml:space="preserve">5.7. Плоды, продукция и доходы от использования имущества поселения, находящегося в хозяйственном ведении или оперативном управлении, а также имущество, приобретенное муниципальным предприятием или муниципальным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Гражданским кодексом Российской Федерации, другими законами и иными правовыми актами. </w:t>
      </w:r>
    </w:p>
    <w:p w:rsidR="002353D8" w:rsidRPr="003465F1" w:rsidRDefault="002353D8" w:rsidP="00D6020F">
      <w:pPr>
        <w:pStyle w:val="Default"/>
        <w:jc w:val="both"/>
        <w:rPr>
          <w:color w:val="auto"/>
          <w:sz w:val="28"/>
          <w:szCs w:val="28"/>
        </w:rPr>
      </w:pPr>
      <w:r w:rsidRPr="003465F1">
        <w:rPr>
          <w:color w:val="auto"/>
          <w:sz w:val="28"/>
          <w:szCs w:val="28"/>
        </w:rPr>
        <w:t xml:space="preserve">5.8. Муниципальные предприятия, основанные на праве хозяйственного ведения или оперативного управления, ежегодно перечисляют в бюджет поселения часть прибыли, остающейся в его распоряжении после уплаты налогов и иных обязательных платежей, в размере, определяемом </w:t>
      </w:r>
      <w:r>
        <w:rPr>
          <w:color w:val="auto"/>
          <w:sz w:val="28"/>
          <w:szCs w:val="28"/>
        </w:rPr>
        <w:t xml:space="preserve">Собранием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 в порядке и в сроки, определяемые Администрацией поселения. </w:t>
      </w:r>
    </w:p>
    <w:p w:rsidR="002353D8" w:rsidRDefault="002353D8" w:rsidP="00D6020F">
      <w:pPr>
        <w:pStyle w:val="Default"/>
        <w:jc w:val="both"/>
        <w:rPr>
          <w:color w:val="auto"/>
          <w:sz w:val="28"/>
          <w:szCs w:val="28"/>
        </w:rPr>
      </w:pPr>
      <w:r w:rsidRPr="003465F1">
        <w:rPr>
          <w:color w:val="auto"/>
          <w:sz w:val="28"/>
          <w:szCs w:val="28"/>
        </w:rPr>
        <w:t xml:space="preserve">Остальная часть прибыли используется муниципальным предприятием в порядке, установленном законодательством Российской Федерации, нормативными правовыми актами органов местного самоуправления поселения, уставом и коллективным договором муниципального предприятия. </w:t>
      </w:r>
    </w:p>
    <w:p w:rsidR="002353D8" w:rsidRDefault="002353D8" w:rsidP="00D6020F">
      <w:pPr>
        <w:pStyle w:val="Default"/>
        <w:jc w:val="both"/>
        <w:rPr>
          <w:color w:val="auto"/>
          <w:sz w:val="28"/>
          <w:szCs w:val="28"/>
        </w:rPr>
      </w:pPr>
    </w:p>
    <w:p w:rsidR="002353D8" w:rsidRDefault="002353D8" w:rsidP="00D6020F">
      <w:pPr>
        <w:pStyle w:val="Default"/>
        <w:jc w:val="center"/>
        <w:rPr>
          <w:b/>
          <w:bCs/>
          <w:color w:val="auto"/>
          <w:sz w:val="28"/>
          <w:szCs w:val="28"/>
        </w:rPr>
      </w:pPr>
      <w:r w:rsidRPr="003465F1">
        <w:rPr>
          <w:b/>
          <w:bCs/>
          <w:color w:val="auto"/>
          <w:sz w:val="28"/>
          <w:szCs w:val="28"/>
        </w:rPr>
        <w:t>8. Аренда имущества поселения</w:t>
      </w:r>
    </w:p>
    <w:p w:rsidR="002353D8" w:rsidRPr="003465F1" w:rsidRDefault="002353D8" w:rsidP="00D6020F">
      <w:pPr>
        <w:pStyle w:val="Default"/>
        <w:jc w:val="center"/>
        <w:rPr>
          <w:color w:val="auto"/>
          <w:sz w:val="28"/>
          <w:szCs w:val="28"/>
        </w:rPr>
      </w:pPr>
    </w:p>
    <w:p w:rsidR="002353D8" w:rsidRPr="003465F1" w:rsidRDefault="002353D8" w:rsidP="00D6020F">
      <w:pPr>
        <w:pStyle w:val="Default"/>
        <w:jc w:val="both"/>
        <w:rPr>
          <w:color w:val="auto"/>
          <w:sz w:val="28"/>
          <w:szCs w:val="28"/>
        </w:rPr>
      </w:pPr>
      <w:r w:rsidRPr="003465F1">
        <w:rPr>
          <w:color w:val="auto"/>
          <w:sz w:val="28"/>
          <w:szCs w:val="28"/>
        </w:rPr>
        <w:t xml:space="preserve">1. Арендодателем имущества поселения по договору аренды от имени поселения является уполномоченный орган. </w:t>
      </w:r>
    </w:p>
    <w:p w:rsidR="002353D8" w:rsidRPr="003465F1" w:rsidRDefault="002353D8" w:rsidP="00D6020F">
      <w:pPr>
        <w:pStyle w:val="Default"/>
        <w:jc w:val="both"/>
        <w:rPr>
          <w:color w:val="auto"/>
          <w:sz w:val="28"/>
          <w:szCs w:val="28"/>
        </w:rPr>
      </w:pPr>
      <w:r w:rsidRPr="003465F1">
        <w:rPr>
          <w:color w:val="auto"/>
          <w:sz w:val="28"/>
          <w:szCs w:val="28"/>
        </w:rPr>
        <w:t xml:space="preserve">2. Арендаторами имущества поселения могут быть юридические лица, субъекты малого и среднего предпринимательства, зарегистрированные в качестве налогоплательщика и осуществляющие деятельность на территории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 В аренду могут быть переданы движимое и недвижимое имущество (здание, строение и их части), единые имущественные комплексы предприятий, их филиалов, отделений и других обособленных подразделений, не теряющих своих натуральных свойств в процессе их использования. </w:t>
      </w:r>
    </w:p>
    <w:p w:rsidR="002353D8" w:rsidRPr="003465F1" w:rsidRDefault="002353D8" w:rsidP="00D6020F">
      <w:pPr>
        <w:pStyle w:val="Default"/>
        <w:jc w:val="both"/>
        <w:rPr>
          <w:color w:val="auto"/>
          <w:sz w:val="28"/>
          <w:szCs w:val="28"/>
        </w:rPr>
      </w:pPr>
      <w:r w:rsidRPr="003465F1">
        <w:rPr>
          <w:color w:val="auto"/>
          <w:sz w:val="28"/>
          <w:szCs w:val="28"/>
        </w:rPr>
        <w:t>4. Порядок определения арендной платы за землю, порядок, условия и сроки ее внесения устанавливаются решением</w:t>
      </w:r>
      <w:r>
        <w:rPr>
          <w:color w:val="auto"/>
          <w:sz w:val="28"/>
          <w:szCs w:val="28"/>
        </w:rPr>
        <w:t xml:space="preserve"> 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 </w:t>
      </w:r>
    </w:p>
    <w:p w:rsidR="002353D8" w:rsidRPr="003465F1" w:rsidRDefault="002353D8" w:rsidP="00D6020F">
      <w:pPr>
        <w:pStyle w:val="Default"/>
        <w:jc w:val="both"/>
        <w:rPr>
          <w:color w:val="auto"/>
          <w:sz w:val="28"/>
          <w:szCs w:val="28"/>
        </w:rPr>
      </w:pPr>
      <w:r w:rsidRPr="003465F1">
        <w:rPr>
          <w:color w:val="auto"/>
          <w:sz w:val="28"/>
          <w:szCs w:val="28"/>
        </w:rPr>
        <w:t>5. Порядок определения арендной платы за пользование имуществом поселения, порядок, условия предоставления в аренду имущества поселения устанавливается решением</w:t>
      </w:r>
      <w:r>
        <w:rPr>
          <w:color w:val="auto"/>
          <w:sz w:val="28"/>
          <w:szCs w:val="28"/>
        </w:rPr>
        <w:t xml:space="preserve"> 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2353D8" w:rsidRPr="003465F1" w:rsidRDefault="002353D8" w:rsidP="00D6020F">
      <w:pPr>
        <w:pStyle w:val="Default"/>
        <w:jc w:val="both"/>
        <w:rPr>
          <w:color w:val="auto"/>
          <w:sz w:val="28"/>
          <w:szCs w:val="28"/>
        </w:rPr>
      </w:pPr>
      <w:r w:rsidRPr="003465F1">
        <w:rPr>
          <w:color w:val="auto"/>
          <w:sz w:val="28"/>
          <w:szCs w:val="28"/>
        </w:rPr>
        <w:t xml:space="preserve">6. Арендная плата за пользование имуществом поселения подлежит зачислению в доход бюджета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7. Не допускается передача имущества поселения в субаренду, за исключением передачи имущества муниципальными предприятиями. </w:t>
      </w: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r w:rsidRPr="003465F1">
        <w:rPr>
          <w:b/>
          <w:bCs/>
          <w:color w:val="auto"/>
          <w:sz w:val="28"/>
          <w:szCs w:val="28"/>
        </w:rPr>
        <w:t>9. Приватизация имущества поселения</w:t>
      </w:r>
    </w:p>
    <w:p w:rsidR="002353D8" w:rsidRPr="003465F1" w:rsidRDefault="002353D8" w:rsidP="00D6020F">
      <w:pPr>
        <w:pStyle w:val="Default"/>
        <w:jc w:val="center"/>
        <w:rPr>
          <w:color w:val="auto"/>
          <w:sz w:val="28"/>
          <w:szCs w:val="28"/>
        </w:rPr>
      </w:pPr>
    </w:p>
    <w:p w:rsidR="002353D8" w:rsidRPr="003465F1" w:rsidRDefault="002353D8" w:rsidP="00D6020F">
      <w:pPr>
        <w:pStyle w:val="Default"/>
        <w:jc w:val="both"/>
        <w:rPr>
          <w:color w:val="auto"/>
          <w:sz w:val="28"/>
          <w:szCs w:val="28"/>
        </w:rPr>
      </w:pPr>
      <w:r w:rsidRPr="003465F1">
        <w:rPr>
          <w:color w:val="auto"/>
          <w:sz w:val="28"/>
          <w:szCs w:val="28"/>
        </w:rPr>
        <w:t xml:space="preserve">1. Под приватизацией имущества поселения понимается возмездное отчуждение находящегося в собственности поселения имущества в собственность физических и (или) юридических лиц. </w:t>
      </w:r>
    </w:p>
    <w:p w:rsidR="002353D8" w:rsidRPr="003465F1" w:rsidRDefault="002353D8" w:rsidP="00D6020F">
      <w:pPr>
        <w:pStyle w:val="Default"/>
        <w:jc w:val="both"/>
        <w:rPr>
          <w:color w:val="auto"/>
          <w:sz w:val="28"/>
          <w:szCs w:val="28"/>
        </w:rPr>
      </w:pPr>
      <w:r w:rsidRPr="003465F1">
        <w:rPr>
          <w:color w:val="auto"/>
          <w:sz w:val="28"/>
          <w:szCs w:val="28"/>
        </w:rPr>
        <w:t>2. Приватизация имущества поселения осуществляется органами местного самоуправления поселения в соответствии с законодательством Российской Федерации о приватизации, настоящим Положением</w:t>
      </w:r>
      <w:r>
        <w:rPr>
          <w:color w:val="auto"/>
          <w:sz w:val="28"/>
          <w:szCs w:val="28"/>
        </w:rPr>
        <w:t>.</w:t>
      </w: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r w:rsidRPr="003465F1">
        <w:rPr>
          <w:b/>
          <w:bCs/>
          <w:color w:val="auto"/>
          <w:sz w:val="28"/>
          <w:szCs w:val="28"/>
        </w:rPr>
        <w:t>10. Безвозмездное пользование имуществом поселения</w:t>
      </w:r>
    </w:p>
    <w:p w:rsidR="002353D8" w:rsidRPr="003465F1" w:rsidRDefault="002353D8" w:rsidP="00D6020F">
      <w:pPr>
        <w:pStyle w:val="Default"/>
        <w:jc w:val="center"/>
        <w:rPr>
          <w:color w:val="auto"/>
          <w:sz w:val="28"/>
          <w:szCs w:val="28"/>
        </w:rPr>
      </w:pPr>
    </w:p>
    <w:p w:rsidR="002353D8" w:rsidRDefault="002353D8" w:rsidP="00D6020F">
      <w:pPr>
        <w:pStyle w:val="Default"/>
        <w:jc w:val="both"/>
        <w:rPr>
          <w:color w:val="auto"/>
          <w:sz w:val="28"/>
          <w:szCs w:val="28"/>
        </w:rPr>
      </w:pPr>
      <w:r w:rsidRPr="003465F1">
        <w:rPr>
          <w:color w:val="auto"/>
          <w:sz w:val="28"/>
          <w:szCs w:val="28"/>
        </w:rPr>
        <w:t xml:space="preserve">1. В безвозмездное пользование может быть передано движимое и недвижимое имущество, находящееся в казне поселения, для целей, не связанных с осуществлением предпринимательской деятельности с использованием передаваемого имущества, а также в иных случаях, предусмотренных действующим законодательством. </w:t>
      </w:r>
    </w:p>
    <w:p w:rsidR="002353D8" w:rsidRPr="003465F1" w:rsidRDefault="002353D8" w:rsidP="00D6020F">
      <w:pPr>
        <w:pStyle w:val="Default"/>
        <w:jc w:val="both"/>
        <w:rPr>
          <w:color w:val="auto"/>
          <w:sz w:val="28"/>
          <w:szCs w:val="28"/>
        </w:rPr>
      </w:pPr>
      <w:r w:rsidRPr="003465F1">
        <w:rPr>
          <w:color w:val="auto"/>
          <w:sz w:val="28"/>
          <w:szCs w:val="28"/>
        </w:rPr>
        <w:t xml:space="preserve">2. Администрация поселения для рассмотрения </w:t>
      </w:r>
      <w:r>
        <w:rPr>
          <w:color w:val="auto"/>
          <w:sz w:val="28"/>
          <w:szCs w:val="28"/>
        </w:rPr>
        <w:t xml:space="preserve"> на Собрание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вопроса о передаче имущества поселения в безвоз</w:t>
      </w:r>
      <w:r>
        <w:rPr>
          <w:color w:val="auto"/>
          <w:sz w:val="28"/>
          <w:szCs w:val="28"/>
        </w:rPr>
        <w:t xml:space="preserve">мездное пользование направляет на Собрание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 с</w:t>
      </w:r>
      <w:r w:rsidRPr="003465F1">
        <w:rPr>
          <w:color w:val="auto"/>
          <w:sz w:val="28"/>
          <w:szCs w:val="28"/>
        </w:rPr>
        <w:t xml:space="preserve">ледующие документы: </w:t>
      </w:r>
    </w:p>
    <w:p w:rsidR="002353D8" w:rsidRPr="003465F1" w:rsidRDefault="002353D8" w:rsidP="00D6020F">
      <w:pPr>
        <w:pStyle w:val="Default"/>
        <w:jc w:val="both"/>
        <w:rPr>
          <w:color w:val="auto"/>
          <w:sz w:val="28"/>
          <w:szCs w:val="28"/>
        </w:rPr>
      </w:pPr>
      <w:r w:rsidRPr="003465F1">
        <w:rPr>
          <w:color w:val="auto"/>
          <w:sz w:val="28"/>
          <w:szCs w:val="28"/>
        </w:rPr>
        <w:t xml:space="preserve">1) копию обращения заявителя; </w:t>
      </w:r>
    </w:p>
    <w:p w:rsidR="002353D8" w:rsidRPr="003465F1" w:rsidRDefault="002353D8" w:rsidP="00D6020F">
      <w:pPr>
        <w:pStyle w:val="Default"/>
        <w:jc w:val="both"/>
        <w:rPr>
          <w:color w:val="auto"/>
          <w:sz w:val="28"/>
          <w:szCs w:val="28"/>
        </w:rPr>
      </w:pPr>
      <w:r w:rsidRPr="003465F1">
        <w:rPr>
          <w:color w:val="auto"/>
          <w:sz w:val="28"/>
          <w:szCs w:val="28"/>
        </w:rPr>
        <w:t xml:space="preserve">2) выписку из реестра имущества поселения на передаваемые объекты муниципальной собственности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3) заключение Администрации поселения о целесообразности передачи объектов муниципальной собственности поселения в безвозмездное пользование. </w:t>
      </w:r>
    </w:p>
    <w:p w:rsidR="002353D8" w:rsidRPr="003465F1" w:rsidRDefault="002353D8" w:rsidP="00D6020F">
      <w:pPr>
        <w:pStyle w:val="Default"/>
        <w:jc w:val="both"/>
        <w:rPr>
          <w:color w:val="auto"/>
          <w:sz w:val="28"/>
          <w:szCs w:val="28"/>
        </w:rPr>
      </w:pPr>
      <w:r w:rsidRPr="003465F1">
        <w:rPr>
          <w:color w:val="auto"/>
          <w:sz w:val="28"/>
          <w:szCs w:val="28"/>
        </w:rPr>
        <w:t xml:space="preserve">3. </w:t>
      </w:r>
      <w:r>
        <w:rPr>
          <w:color w:val="auto"/>
          <w:sz w:val="28"/>
          <w:szCs w:val="28"/>
        </w:rPr>
        <w:t xml:space="preserve">Собрание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2353D8" w:rsidRPr="003465F1" w:rsidRDefault="002353D8" w:rsidP="00D6020F">
      <w:pPr>
        <w:pStyle w:val="Default"/>
        <w:jc w:val="both"/>
        <w:rPr>
          <w:color w:val="auto"/>
          <w:sz w:val="28"/>
          <w:szCs w:val="28"/>
        </w:rPr>
      </w:pPr>
      <w:r w:rsidRPr="003465F1">
        <w:rPr>
          <w:color w:val="auto"/>
          <w:sz w:val="28"/>
          <w:szCs w:val="28"/>
        </w:rPr>
        <w:t xml:space="preserve">1) принимает решение о проведении торгов на право заключения договора безвозмездного пользования имуществом поселения. Указанные торги проводит Администрация поселения в порядке, предусмотренном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2) принимает решение о предоставлении имущества поселения в безвозмездное пользование без проведения торгов в случаях, предусмотренных законодательством Российской Федерации. </w:t>
      </w:r>
    </w:p>
    <w:p w:rsidR="002353D8" w:rsidRPr="003465F1" w:rsidRDefault="002353D8" w:rsidP="00D6020F">
      <w:pPr>
        <w:pStyle w:val="Default"/>
        <w:jc w:val="both"/>
        <w:rPr>
          <w:color w:val="auto"/>
          <w:sz w:val="28"/>
          <w:szCs w:val="28"/>
        </w:rPr>
      </w:pPr>
      <w:r w:rsidRPr="003465F1">
        <w:rPr>
          <w:color w:val="auto"/>
          <w:sz w:val="28"/>
          <w:szCs w:val="28"/>
        </w:rPr>
        <w:t xml:space="preserve">4. Передача имущества поселения в безвозмездное пользование осуществляется Администрацией поселения по акту приема-передачи на основании договора безвозмездного пользования, заключенного в соответствии с законодательством Российской Федерации. </w:t>
      </w: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p>
    <w:p w:rsidR="002353D8" w:rsidRDefault="002353D8" w:rsidP="00D6020F">
      <w:pPr>
        <w:pStyle w:val="Default"/>
        <w:jc w:val="center"/>
        <w:rPr>
          <w:b/>
          <w:bCs/>
          <w:color w:val="auto"/>
          <w:sz w:val="28"/>
          <w:szCs w:val="28"/>
        </w:rPr>
      </w:pPr>
      <w:r w:rsidRPr="003465F1">
        <w:rPr>
          <w:b/>
          <w:bCs/>
          <w:color w:val="auto"/>
          <w:sz w:val="28"/>
          <w:szCs w:val="28"/>
        </w:rPr>
        <w:t>11. Порядок передачи муниципального имущества в залог</w:t>
      </w:r>
    </w:p>
    <w:p w:rsidR="002353D8" w:rsidRPr="003465F1" w:rsidRDefault="002353D8" w:rsidP="00D6020F">
      <w:pPr>
        <w:pStyle w:val="Default"/>
        <w:jc w:val="center"/>
        <w:rPr>
          <w:color w:val="auto"/>
          <w:sz w:val="28"/>
          <w:szCs w:val="28"/>
        </w:rPr>
      </w:pPr>
    </w:p>
    <w:p w:rsidR="002353D8" w:rsidRPr="003465F1" w:rsidRDefault="002353D8" w:rsidP="00D6020F">
      <w:pPr>
        <w:pStyle w:val="Default"/>
        <w:jc w:val="both"/>
        <w:rPr>
          <w:color w:val="auto"/>
          <w:sz w:val="28"/>
          <w:szCs w:val="28"/>
        </w:rPr>
      </w:pPr>
      <w:r w:rsidRPr="003465F1">
        <w:rPr>
          <w:color w:val="auto"/>
          <w:sz w:val="28"/>
          <w:szCs w:val="28"/>
        </w:rPr>
        <w:t xml:space="preserve">1. В целях обеспечения исполнения обязательств поселения и муниципальных предприятий перед третьими лицами, может передаваться в залог имущество поселения: </w:t>
      </w:r>
    </w:p>
    <w:p w:rsidR="002353D8" w:rsidRPr="003465F1" w:rsidRDefault="002353D8" w:rsidP="00D6020F">
      <w:pPr>
        <w:pStyle w:val="Default"/>
        <w:jc w:val="both"/>
        <w:rPr>
          <w:color w:val="auto"/>
          <w:sz w:val="28"/>
          <w:szCs w:val="28"/>
        </w:rPr>
      </w:pPr>
      <w:r w:rsidRPr="003465F1">
        <w:rPr>
          <w:color w:val="auto"/>
          <w:sz w:val="28"/>
          <w:szCs w:val="28"/>
        </w:rPr>
        <w:t xml:space="preserve">1) составляющее муниципальную казну поселения; </w:t>
      </w:r>
    </w:p>
    <w:p w:rsidR="002353D8" w:rsidRDefault="002353D8" w:rsidP="00D6020F">
      <w:pPr>
        <w:pStyle w:val="Default"/>
        <w:jc w:val="both"/>
        <w:rPr>
          <w:color w:val="auto"/>
          <w:sz w:val="28"/>
          <w:szCs w:val="28"/>
        </w:rPr>
      </w:pPr>
      <w:r w:rsidRPr="003465F1">
        <w:rPr>
          <w:color w:val="auto"/>
          <w:sz w:val="28"/>
          <w:szCs w:val="28"/>
        </w:rPr>
        <w:t>2) принадлежащее муниципальному предприятию на п</w:t>
      </w:r>
      <w:r>
        <w:rPr>
          <w:color w:val="auto"/>
          <w:sz w:val="28"/>
          <w:szCs w:val="28"/>
        </w:rPr>
        <w:t>раве хозяйственного ведения.</w:t>
      </w:r>
    </w:p>
    <w:p w:rsidR="002353D8" w:rsidRPr="003465F1" w:rsidRDefault="002353D8" w:rsidP="00AB7020">
      <w:pPr>
        <w:pStyle w:val="Default"/>
        <w:pageBreakBefore/>
        <w:jc w:val="both"/>
        <w:rPr>
          <w:color w:val="auto"/>
          <w:sz w:val="28"/>
          <w:szCs w:val="28"/>
        </w:rPr>
      </w:pPr>
      <w:r w:rsidRPr="003465F1">
        <w:rPr>
          <w:color w:val="auto"/>
          <w:sz w:val="28"/>
          <w:szCs w:val="28"/>
        </w:rPr>
        <w:t xml:space="preserve">1.1. Имущество поселения может быть предметом залога для обеспечения исполнения обязательств третьих лиц. </w:t>
      </w:r>
    </w:p>
    <w:p w:rsidR="002353D8" w:rsidRPr="003465F1" w:rsidRDefault="002353D8" w:rsidP="00AB7020">
      <w:pPr>
        <w:pStyle w:val="Default"/>
        <w:jc w:val="both"/>
        <w:rPr>
          <w:color w:val="auto"/>
          <w:sz w:val="28"/>
          <w:szCs w:val="28"/>
        </w:rPr>
      </w:pPr>
      <w:r w:rsidRPr="003465F1">
        <w:rPr>
          <w:color w:val="auto"/>
          <w:sz w:val="28"/>
          <w:szCs w:val="28"/>
        </w:rPr>
        <w:t xml:space="preserve">2. Залог имущества поселения, находящегося в казне поселения. </w:t>
      </w:r>
    </w:p>
    <w:p w:rsidR="002353D8" w:rsidRPr="003465F1" w:rsidRDefault="002353D8" w:rsidP="00AB7020">
      <w:pPr>
        <w:pStyle w:val="Default"/>
        <w:jc w:val="both"/>
        <w:rPr>
          <w:color w:val="auto"/>
          <w:sz w:val="28"/>
          <w:szCs w:val="28"/>
        </w:rPr>
      </w:pPr>
      <w:r w:rsidRPr="003465F1">
        <w:rPr>
          <w:color w:val="auto"/>
          <w:sz w:val="28"/>
          <w:szCs w:val="28"/>
        </w:rPr>
        <w:t xml:space="preserve">2.1. Имущество поселения, находящееся в казне поселения, по решению </w:t>
      </w:r>
      <w:r>
        <w:rPr>
          <w:color w:val="auto"/>
          <w:sz w:val="28"/>
          <w:szCs w:val="28"/>
        </w:rPr>
        <w:t>Собрания</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w:t>
      </w:r>
      <w:r>
        <w:rPr>
          <w:color w:val="auto"/>
          <w:sz w:val="28"/>
          <w:szCs w:val="28"/>
        </w:rPr>
        <w:t xml:space="preserve"> </w:t>
      </w:r>
      <w:r w:rsidRPr="003465F1">
        <w:rPr>
          <w:color w:val="auto"/>
          <w:sz w:val="28"/>
          <w:szCs w:val="28"/>
        </w:rPr>
        <w:t xml:space="preserve"> </w:t>
      </w:r>
      <w:r>
        <w:rPr>
          <w:color w:val="auto"/>
          <w:sz w:val="28"/>
          <w:szCs w:val="28"/>
        </w:rPr>
        <w:t xml:space="preserve">Ростовской области </w:t>
      </w:r>
      <w:r w:rsidRPr="003465F1">
        <w:rPr>
          <w:color w:val="auto"/>
          <w:sz w:val="28"/>
          <w:szCs w:val="28"/>
        </w:rPr>
        <w:t>переда</w:t>
      </w:r>
      <w:r>
        <w:rPr>
          <w:color w:val="auto"/>
          <w:sz w:val="28"/>
          <w:szCs w:val="28"/>
        </w:rPr>
        <w:t>ется</w:t>
      </w:r>
      <w:r w:rsidRPr="003465F1">
        <w:rPr>
          <w:color w:val="auto"/>
          <w:sz w:val="28"/>
          <w:szCs w:val="28"/>
        </w:rPr>
        <w:t xml:space="preserve"> в залог в порядке, установленном законодательством Российской Федерации и настоящим Положением, за исключением имущества поселения, не подлежащего приватизации в соответствии с законодательством Российской Федерации. </w:t>
      </w:r>
    </w:p>
    <w:p w:rsidR="002353D8" w:rsidRPr="003465F1" w:rsidRDefault="002353D8" w:rsidP="00AB7020">
      <w:pPr>
        <w:pStyle w:val="Default"/>
        <w:jc w:val="both"/>
        <w:rPr>
          <w:color w:val="auto"/>
          <w:sz w:val="28"/>
          <w:szCs w:val="28"/>
        </w:rPr>
      </w:pPr>
      <w:r w:rsidRPr="003465F1">
        <w:rPr>
          <w:color w:val="auto"/>
          <w:sz w:val="28"/>
          <w:szCs w:val="28"/>
        </w:rPr>
        <w:t xml:space="preserve">2.2. Залог имущества поселения, находящегося в казне поселения, возникает в силу договора, заключаемого Администрацией поселения с кредитором по обеспечиваемому залогом обязательству. </w:t>
      </w:r>
    </w:p>
    <w:p w:rsidR="002353D8" w:rsidRPr="003465F1" w:rsidRDefault="002353D8" w:rsidP="00AB7020">
      <w:pPr>
        <w:pStyle w:val="Default"/>
        <w:jc w:val="both"/>
        <w:rPr>
          <w:color w:val="auto"/>
          <w:sz w:val="28"/>
          <w:szCs w:val="28"/>
        </w:rPr>
      </w:pPr>
      <w:r w:rsidRPr="003465F1">
        <w:rPr>
          <w:color w:val="auto"/>
          <w:sz w:val="28"/>
          <w:szCs w:val="28"/>
        </w:rPr>
        <w:t xml:space="preserve">2.3. Требования залогодержателя (кредитора) удовлетворяются из стоимости заложенного имущества поселения, находящегося в казне поселения, по решению суда. </w:t>
      </w:r>
    </w:p>
    <w:p w:rsidR="002353D8" w:rsidRPr="003465F1" w:rsidRDefault="002353D8" w:rsidP="00AB7020">
      <w:pPr>
        <w:pStyle w:val="Default"/>
        <w:jc w:val="both"/>
        <w:rPr>
          <w:color w:val="auto"/>
          <w:sz w:val="28"/>
          <w:szCs w:val="28"/>
        </w:rPr>
      </w:pPr>
      <w:r w:rsidRPr="003465F1">
        <w:rPr>
          <w:color w:val="auto"/>
          <w:sz w:val="28"/>
          <w:szCs w:val="28"/>
        </w:rPr>
        <w:t xml:space="preserve">2.4. Заключение соглашения об обращении взыскания на заложенное имущество поселения во внесудебном порядке не допускается. </w:t>
      </w:r>
    </w:p>
    <w:p w:rsidR="002353D8" w:rsidRPr="003465F1" w:rsidRDefault="002353D8" w:rsidP="00AB7020">
      <w:pPr>
        <w:pStyle w:val="Default"/>
        <w:jc w:val="both"/>
        <w:rPr>
          <w:color w:val="auto"/>
          <w:sz w:val="28"/>
          <w:szCs w:val="28"/>
        </w:rPr>
      </w:pPr>
      <w:r w:rsidRPr="003465F1">
        <w:rPr>
          <w:color w:val="auto"/>
          <w:sz w:val="28"/>
          <w:szCs w:val="28"/>
        </w:rPr>
        <w:t xml:space="preserve">3. Залог имущества поселения, принадлежащего муниципальному предприятию на праве хозяйственного ведения. </w:t>
      </w:r>
    </w:p>
    <w:p w:rsidR="002353D8" w:rsidRPr="003465F1" w:rsidRDefault="002353D8" w:rsidP="00AB7020">
      <w:pPr>
        <w:pStyle w:val="Default"/>
        <w:jc w:val="both"/>
        <w:rPr>
          <w:color w:val="auto"/>
          <w:sz w:val="28"/>
          <w:szCs w:val="28"/>
        </w:rPr>
      </w:pPr>
      <w:r w:rsidRPr="003465F1">
        <w:rPr>
          <w:color w:val="auto"/>
          <w:sz w:val="28"/>
          <w:szCs w:val="28"/>
        </w:rPr>
        <w:t xml:space="preserve">3.1. Муниципальное предприятие в целях обеспечения исполнения обязательств может в порядке, установленном законодательством Российской Федерации и настоящим Положением, передавать в залог движимое и недвижимое имущество поселения, принадлежащее ему на праве хозяйственного ведения, кроме имущества поселения, предназначенного для непосредственного использования в производственном процессе, а также не подлежащего приватизации в соответствии с законодательством Российской Федерации. </w:t>
      </w:r>
    </w:p>
    <w:p w:rsidR="002353D8" w:rsidRPr="003465F1" w:rsidRDefault="002353D8" w:rsidP="00AB7020">
      <w:pPr>
        <w:pStyle w:val="Default"/>
        <w:jc w:val="both"/>
        <w:rPr>
          <w:color w:val="auto"/>
          <w:sz w:val="28"/>
          <w:szCs w:val="28"/>
        </w:rPr>
      </w:pPr>
      <w:r w:rsidRPr="003465F1">
        <w:rPr>
          <w:color w:val="auto"/>
          <w:sz w:val="28"/>
          <w:szCs w:val="28"/>
        </w:rPr>
        <w:t xml:space="preserve">3.2. Муниципальное предприятие для получения согласия Администрации поселения на залог недвижимого имущества поселения, принадлежащего муниципальному предприятию на праве хозяйственного ведения, направляет письменное заявление в Администрацию поселения с приложением: </w:t>
      </w:r>
    </w:p>
    <w:p w:rsidR="002353D8" w:rsidRPr="003465F1" w:rsidRDefault="002353D8" w:rsidP="00AB7020">
      <w:pPr>
        <w:pStyle w:val="Default"/>
        <w:jc w:val="both"/>
        <w:rPr>
          <w:color w:val="auto"/>
          <w:sz w:val="28"/>
          <w:szCs w:val="28"/>
        </w:rPr>
      </w:pPr>
      <w:r w:rsidRPr="003465F1">
        <w:rPr>
          <w:color w:val="auto"/>
          <w:sz w:val="28"/>
          <w:szCs w:val="28"/>
        </w:rPr>
        <w:t xml:space="preserve">1) проекта договора о залоге; </w:t>
      </w:r>
    </w:p>
    <w:p w:rsidR="002353D8" w:rsidRPr="003465F1" w:rsidRDefault="002353D8" w:rsidP="00AB7020">
      <w:pPr>
        <w:pStyle w:val="Default"/>
        <w:jc w:val="both"/>
        <w:rPr>
          <w:color w:val="auto"/>
          <w:sz w:val="28"/>
          <w:szCs w:val="28"/>
        </w:rPr>
      </w:pPr>
      <w:r w:rsidRPr="003465F1">
        <w:rPr>
          <w:color w:val="auto"/>
          <w:sz w:val="28"/>
          <w:szCs w:val="28"/>
        </w:rPr>
        <w:t xml:space="preserve">2) свидетельства о внесении имущества поселения, имеющегося у муниципального предприятия, в реестр; </w:t>
      </w:r>
    </w:p>
    <w:p w:rsidR="002353D8" w:rsidRPr="003465F1" w:rsidRDefault="002353D8" w:rsidP="00AB7020">
      <w:pPr>
        <w:pStyle w:val="Default"/>
        <w:jc w:val="both"/>
        <w:rPr>
          <w:color w:val="auto"/>
          <w:sz w:val="28"/>
          <w:szCs w:val="28"/>
        </w:rPr>
      </w:pPr>
      <w:r w:rsidRPr="003465F1">
        <w:rPr>
          <w:color w:val="auto"/>
          <w:sz w:val="28"/>
          <w:szCs w:val="28"/>
        </w:rPr>
        <w:t xml:space="preserve">3) заключения независимого профессионального оценщика о рыночной стоимости передаваемого в залог имущества поселения; </w:t>
      </w:r>
    </w:p>
    <w:p w:rsidR="002353D8" w:rsidRPr="003465F1" w:rsidRDefault="002353D8" w:rsidP="00AB7020">
      <w:pPr>
        <w:pStyle w:val="Default"/>
        <w:jc w:val="both"/>
        <w:rPr>
          <w:color w:val="auto"/>
          <w:sz w:val="28"/>
          <w:szCs w:val="28"/>
        </w:rPr>
      </w:pPr>
      <w:r w:rsidRPr="003465F1">
        <w:rPr>
          <w:color w:val="auto"/>
          <w:sz w:val="28"/>
          <w:szCs w:val="28"/>
        </w:rPr>
        <w:t xml:space="preserve">4) финансово-экономического обоснования возможности выполнения муниципальным предприятием обязательств, обеспечиваемых залогом имущества поселения, в сроки, устанавливаемые договором о залоге этого имущества. </w:t>
      </w:r>
    </w:p>
    <w:p w:rsidR="002353D8" w:rsidRDefault="002353D8" w:rsidP="00AB7020">
      <w:pPr>
        <w:pStyle w:val="Default"/>
        <w:jc w:val="both"/>
        <w:rPr>
          <w:color w:val="auto"/>
          <w:sz w:val="28"/>
          <w:szCs w:val="28"/>
        </w:rPr>
      </w:pPr>
      <w:r w:rsidRPr="003465F1">
        <w:rPr>
          <w:color w:val="auto"/>
          <w:sz w:val="28"/>
          <w:szCs w:val="28"/>
        </w:rPr>
        <w:t xml:space="preserve">3.3. Передача муниципальным предприятием в залог объектов недвижимого имущества поселения, принадлежащего ему на праве хозяйственного ведения, осуществляется с разрешения Администрации поселения, при условии получения Администрацией поселения согласия </w:t>
      </w:r>
      <w:r>
        <w:rPr>
          <w:color w:val="auto"/>
          <w:sz w:val="28"/>
          <w:szCs w:val="28"/>
        </w:rPr>
        <w:t>Собрания</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p>
    <w:p w:rsidR="002353D8" w:rsidRPr="003465F1" w:rsidRDefault="002353D8" w:rsidP="00AB7020">
      <w:pPr>
        <w:pStyle w:val="Default"/>
        <w:jc w:val="both"/>
        <w:rPr>
          <w:color w:val="auto"/>
          <w:sz w:val="28"/>
          <w:szCs w:val="28"/>
        </w:rPr>
      </w:pPr>
      <w:r w:rsidRPr="003465F1">
        <w:rPr>
          <w:color w:val="auto"/>
          <w:sz w:val="28"/>
          <w:szCs w:val="28"/>
        </w:rPr>
        <w:t>3.4. При соответствии документов, представленных муниципальным предприятием, законодательству Российской Федерации и настоящему Положению, Администрация поселения пр</w:t>
      </w:r>
      <w:r>
        <w:rPr>
          <w:color w:val="auto"/>
          <w:sz w:val="28"/>
          <w:szCs w:val="28"/>
        </w:rPr>
        <w:t xml:space="preserve">инимает решение о разрешении </w:t>
      </w:r>
      <w:r w:rsidRPr="003465F1">
        <w:rPr>
          <w:color w:val="auto"/>
          <w:sz w:val="28"/>
          <w:szCs w:val="28"/>
        </w:rPr>
        <w:t xml:space="preserve">предприятию внесения в залог принадлежащее ему на праве хозяйственного ведения имущество поселения. </w:t>
      </w:r>
    </w:p>
    <w:p w:rsidR="002353D8" w:rsidRPr="003465F1" w:rsidRDefault="002353D8" w:rsidP="00AB7020">
      <w:pPr>
        <w:pStyle w:val="Default"/>
        <w:jc w:val="both"/>
        <w:rPr>
          <w:color w:val="auto"/>
          <w:sz w:val="28"/>
          <w:szCs w:val="28"/>
        </w:rPr>
      </w:pPr>
      <w:r w:rsidRPr="003465F1">
        <w:rPr>
          <w:color w:val="auto"/>
          <w:sz w:val="28"/>
          <w:szCs w:val="28"/>
        </w:rPr>
        <w:t xml:space="preserve">3.5. Администрация поселения вправе отказать муниципальному предприятию в выдаче разрешения на залог имущества поселения, принадлежащего ему на праве хозяйственного ведения, если представленные данным предприятием документы не соответствуют законодательству Российской Федерации и настоящему Положению, а также в случае, если в отношении предприятия: </w:t>
      </w:r>
    </w:p>
    <w:p w:rsidR="002353D8" w:rsidRPr="003465F1" w:rsidRDefault="002353D8" w:rsidP="00AB7020">
      <w:pPr>
        <w:pStyle w:val="Default"/>
        <w:jc w:val="both"/>
        <w:rPr>
          <w:color w:val="auto"/>
          <w:sz w:val="28"/>
          <w:szCs w:val="28"/>
        </w:rPr>
      </w:pPr>
      <w:r w:rsidRPr="003465F1">
        <w:rPr>
          <w:color w:val="auto"/>
          <w:sz w:val="28"/>
          <w:szCs w:val="28"/>
        </w:rPr>
        <w:t xml:space="preserve">1) принято решение о его приватизации, реорганизации или ликвидации; </w:t>
      </w:r>
    </w:p>
    <w:p w:rsidR="002353D8" w:rsidRPr="003465F1" w:rsidRDefault="002353D8" w:rsidP="00AB7020">
      <w:pPr>
        <w:pStyle w:val="Default"/>
        <w:jc w:val="both"/>
        <w:rPr>
          <w:color w:val="auto"/>
          <w:sz w:val="28"/>
          <w:szCs w:val="28"/>
        </w:rPr>
      </w:pPr>
      <w:r w:rsidRPr="003465F1">
        <w:rPr>
          <w:color w:val="auto"/>
          <w:sz w:val="28"/>
          <w:szCs w:val="28"/>
        </w:rPr>
        <w:t xml:space="preserve">2) возбуждено производство по делу о несостоятельности (банкротстве). </w:t>
      </w:r>
    </w:p>
    <w:p w:rsidR="002353D8" w:rsidRDefault="002353D8" w:rsidP="00AB7020">
      <w:pPr>
        <w:pStyle w:val="Default"/>
        <w:jc w:val="center"/>
        <w:rPr>
          <w:b/>
          <w:bCs/>
          <w:color w:val="auto"/>
          <w:sz w:val="28"/>
          <w:szCs w:val="28"/>
        </w:rPr>
      </w:pPr>
    </w:p>
    <w:p w:rsidR="002353D8" w:rsidRPr="003465F1" w:rsidRDefault="002353D8" w:rsidP="00AB7020">
      <w:pPr>
        <w:pStyle w:val="Default"/>
        <w:jc w:val="center"/>
        <w:rPr>
          <w:color w:val="auto"/>
          <w:sz w:val="28"/>
          <w:szCs w:val="28"/>
        </w:rPr>
      </w:pPr>
      <w:r w:rsidRPr="003465F1">
        <w:rPr>
          <w:b/>
          <w:bCs/>
          <w:color w:val="auto"/>
          <w:sz w:val="28"/>
          <w:szCs w:val="28"/>
        </w:rPr>
        <w:t>12. Управление находящимися в муниципальной собственности поселения пакетами акций (долями, паями)</w:t>
      </w:r>
    </w:p>
    <w:p w:rsidR="002353D8" w:rsidRDefault="002353D8" w:rsidP="00AB7020">
      <w:pPr>
        <w:pStyle w:val="Default"/>
        <w:jc w:val="center"/>
        <w:rPr>
          <w:b/>
          <w:bCs/>
          <w:color w:val="auto"/>
          <w:sz w:val="28"/>
          <w:szCs w:val="28"/>
        </w:rPr>
      </w:pPr>
      <w:r w:rsidRPr="003465F1">
        <w:rPr>
          <w:b/>
          <w:bCs/>
          <w:color w:val="auto"/>
          <w:sz w:val="28"/>
          <w:szCs w:val="28"/>
        </w:rPr>
        <w:t>в уставном капитале юридических лиц</w:t>
      </w:r>
    </w:p>
    <w:p w:rsidR="002353D8" w:rsidRPr="003465F1" w:rsidRDefault="002353D8" w:rsidP="00AB7020">
      <w:pPr>
        <w:pStyle w:val="Default"/>
        <w:jc w:val="center"/>
        <w:rPr>
          <w:color w:val="auto"/>
          <w:sz w:val="28"/>
          <w:szCs w:val="28"/>
        </w:rPr>
      </w:pPr>
    </w:p>
    <w:p w:rsidR="002353D8" w:rsidRPr="003465F1" w:rsidRDefault="002353D8" w:rsidP="00AB7020">
      <w:pPr>
        <w:pStyle w:val="Default"/>
        <w:jc w:val="both"/>
        <w:rPr>
          <w:color w:val="auto"/>
          <w:sz w:val="28"/>
          <w:szCs w:val="28"/>
        </w:rPr>
      </w:pPr>
      <w:r w:rsidRPr="003465F1">
        <w:rPr>
          <w:color w:val="auto"/>
          <w:sz w:val="28"/>
          <w:szCs w:val="28"/>
        </w:rPr>
        <w:t xml:space="preserve">1. Для осуществления полномочий поселения как собственника пакетов акций (долей, паев) в уставных капиталах юридических лиц Администрацией поселения назначаются представители Администрации поселения в органы управления этих юридических лиц. </w:t>
      </w:r>
    </w:p>
    <w:p w:rsidR="002353D8" w:rsidRPr="003465F1" w:rsidRDefault="002353D8" w:rsidP="00AB7020">
      <w:pPr>
        <w:pStyle w:val="Default"/>
        <w:jc w:val="both"/>
        <w:rPr>
          <w:color w:val="auto"/>
          <w:sz w:val="28"/>
          <w:szCs w:val="28"/>
        </w:rPr>
      </w:pPr>
      <w:r w:rsidRPr="003465F1">
        <w:rPr>
          <w:color w:val="auto"/>
          <w:sz w:val="28"/>
          <w:szCs w:val="28"/>
        </w:rPr>
        <w:t xml:space="preserve">2. Представителями интересов поселения в органах управления юридических лиц могут быть лица, замещающие муниципальные должности в органах местного самоуправления поселения, а также иные лица, прошедшие конкурсный отбор на должность представителя поселения в органе управления юридического лица. </w:t>
      </w:r>
    </w:p>
    <w:p w:rsidR="002353D8" w:rsidRPr="003465F1" w:rsidRDefault="002353D8" w:rsidP="00AB7020">
      <w:pPr>
        <w:pStyle w:val="Default"/>
        <w:jc w:val="both"/>
        <w:rPr>
          <w:color w:val="auto"/>
          <w:sz w:val="28"/>
          <w:szCs w:val="28"/>
        </w:rPr>
      </w:pPr>
      <w:r w:rsidRPr="003465F1">
        <w:rPr>
          <w:color w:val="auto"/>
          <w:sz w:val="28"/>
          <w:szCs w:val="28"/>
        </w:rPr>
        <w:t xml:space="preserve">3. Назначение представителя поселения в орган управления юридического лица из числа лиц, замещающих муниципальные должности в органах местного самоуправления поселения, осуществляется при условии включения в должностную инструкцию вышеуказанного лица права представлять интересы поселения в органе управления юридического лица. </w:t>
      </w:r>
    </w:p>
    <w:p w:rsidR="002353D8" w:rsidRDefault="002353D8" w:rsidP="00A77832">
      <w:pPr>
        <w:pStyle w:val="Default"/>
        <w:rPr>
          <w:b/>
          <w:bCs/>
          <w:color w:val="auto"/>
          <w:sz w:val="28"/>
          <w:szCs w:val="28"/>
        </w:rPr>
      </w:pPr>
      <w:r>
        <w:rPr>
          <w:b/>
          <w:bCs/>
          <w:color w:val="auto"/>
          <w:sz w:val="28"/>
          <w:szCs w:val="28"/>
        </w:rPr>
        <w:t xml:space="preserve">                               </w:t>
      </w:r>
      <w:r w:rsidRPr="003465F1">
        <w:rPr>
          <w:b/>
          <w:bCs/>
          <w:color w:val="auto"/>
          <w:sz w:val="28"/>
          <w:szCs w:val="28"/>
        </w:rPr>
        <w:t>13. Списание имущества поселения</w:t>
      </w:r>
    </w:p>
    <w:p w:rsidR="002353D8" w:rsidRPr="003465F1" w:rsidRDefault="002353D8" w:rsidP="00AB7020">
      <w:pPr>
        <w:pStyle w:val="Default"/>
        <w:jc w:val="both"/>
        <w:rPr>
          <w:color w:val="auto"/>
          <w:sz w:val="28"/>
          <w:szCs w:val="28"/>
        </w:rPr>
      </w:pPr>
      <w:r w:rsidRPr="003465F1">
        <w:rPr>
          <w:color w:val="auto"/>
          <w:sz w:val="28"/>
          <w:szCs w:val="28"/>
        </w:rPr>
        <w:t xml:space="preserve">1. Под списанием имущества поселения понимается комплекс действий, связанных с признанием имущества поселения непригодным для дальнейшего использования по целевому назначению (или) распоряжению вследствие полной или частичной утраты потребительских свойств, в том числе физического или морального износа, либо выбывшим из владения, пользования и распоряжения вследствие гибели или уничтожения, а также с невозможностью установления его местонахождения. </w:t>
      </w:r>
    </w:p>
    <w:p w:rsidR="002353D8" w:rsidRDefault="002353D8" w:rsidP="00AB7020">
      <w:pPr>
        <w:pStyle w:val="Default"/>
        <w:jc w:val="both"/>
        <w:rPr>
          <w:color w:val="auto"/>
          <w:sz w:val="28"/>
          <w:szCs w:val="28"/>
        </w:rPr>
      </w:pPr>
      <w:r w:rsidRPr="003465F1">
        <w:rPr>
          <w:color w:val="auto"/>
          <w:sz w:val="28"/>
          <w:szCs w:val="28"/>
        </w:rPr>
        <w:t xml:space="preserve">2. Списание имущества поселения осуществляется муниципальными предприятиями, муниципальными учреждениями, органами местного самоуправления поселения (в случае списания имущества, составляющего казну поселения) в соответствии с бюджетным законодательством </w:t>
      </w:r>
    </w:p>
    <w:p w:rsidR="002353D8" w:rsidRPr="003465F1" w:rsidRDefault="002353D8" w:rsidP="00AB7020">
      <w:pPr>
        <w:pStyle w:val="Default"/>
        <w:jc w:val="both"/>
        <w:rPr>
          <w:color w:val="auto"/>
          <w:sz w:val="28"/>
          <w:szCs w:val="28"/>
        </w:rPr>
      </w:pPr>
      <w:r w:rsidRPr="003465F1">
        <w:rPr>
          <w:color w:val="auto"/>
          <w:sz w:val="28"/>
          <w:szCs w:val="28"/>
        </w:rPr>
        <w:t>Российской Федерации</w:t>
      </w:r>
      <w:r>
        <w:rPr>
          <w:color w:val="auto"/>
          <w:sz w:val="28"/>
          <w:szCs w:val="28"/>
        </w:rPr>
        <w:t xml:space="preserve"> о ведении бухгалтерского учета и </w:t>
      </w:r>
      <w:r w:rsidRPr="003465F1">
        <w:rPr>
          <w:color w:val="auto"/>
          <w:sz w:val="28"/>
          <w:szCs w:val="28"/>
        </w:rPr>
        <w:t xml:space="preserve"> настоящим Положением  </w:t>
      </w:r>
    </w:p>
    <w:p w:rsidR="002353D8" w:rsidRPr="003465F1" w:rsidRDefault="002353D8" w:rsidP="00AB7020">
      <w:pPr>
        <w:pStyle w:val="Default"/>
        <w:jc w:val="both"/>
        <w:rPr>
          <w:color w:val="auto"/>
          <w:sz w:val="28"/>
          <w:szCs w:val="28"/>
        </w:rPr>
      </w:pPr>
    </w:p>
    <w:p w:rsidR="002353D8" w:rsidRDefault="002353D8" w:rsidP="00D6020F">
      <w:pPr>
        <w:pStyle w:val="Default"/>
        <w:pageBreakBefore/>
        <w:jc w:val="center"/>
        <w:rPr>
          <w:b/>
          <w:bCs/>
          <w:color w:val="auto"/>
          <w:sz w:val="28"/>
          <w:szCs w:val="28"/>
        </w:rPr>
      </w:pPr>
      <w:r>
        <w:rPr>
          <w:b/>
          <w:bCs/>
          <w:color w:val="auto"/>
          <w:sz w:val="28"/>
          <w:szCs w:val="28"/>
        </w:rPr>
        <w:t>1</w:t>
      </w:r>
      <w:r w:rsidRPr="003465F1">
        <w:rPr>
          <w:b/>
          <w:bCs/>
          <w:color w:val="auto"/>
          <w:sz w:val="28"/>
          <w:szCs w:val="28"/>
        </w:rPr>
        <w:t>4. Заключительные положения</w:t>
      </w:r>
    </w:p>
    <w:p w:rsidR="002353D8" w:rsidRPr="00A77832" w:rsidRDefault="002353D8" w:rsidP="00A77832">
      <w:pPr>
        <w:rPr>
          <w:lang w:val="ru-RU" w:eastAsia="en-US"/>
        </w:rPr>
      </w:pPr>
    </w:p>
    <w:p w:rsidR="002353D8" w:rsidRDefault="002353D8" w:rsidP="00A77832">
      <w:pPr>
        <w:rPr>
          <w:lang w:val="ru-RU" w:eastAsia="en-US"/>
        </w:rPr>
      </w:pPr>
    </w:p>
    <w:p w:rsidR="002353D8" w:rsidRPr="003465F1" w:rsidRDefault="002353D8" w:rsidP="00A77832">
      <w:pPr>
        <w:pStyle w:val="Default"/>
        <w:jc w:val="both"/>
        <w:rPr>
          <w:sz w:val="28"/>
          <w:szCs w:val="28"/>
        </w:rPr>
      </w:pPr>
      <w:r>
        <w:tab/>
      </w:r>
      <w:r w:rsidRPr="003465F1">
        <w:rPr>
          <w:sz w:val="28"/>
          <w:szCs w:val="28"/>
        </w:rPr>
        <w:t xml:space="preserve">1. Контроль за соблюдением установленного порядка управления и распоряжения имуществом, находящимся в собственности поселения, эффективностью его использования осуществляет в пределах своей компетенции </w:t>
      </w:r>
      <w:r>
        <w:rPr>
          <w:color w:val="auto"/>
          <w:sz w:val="28"/>
          <w:szCs w:val="28"/>
        </w:rPr>
        <w:t xml:space="preserve">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 xml:space="preserve">Ростовской области, </w:t>
      </w:r>
      <w:r w:rsidRPr="003465F1">
        <w:rPr>
          <w:sz w:val="28"/>
          <w:szCs w:val="28"/>
        </w:rPr>
        <w:t xml:space="preserve"> Глава муниципального образования и Администрация поселения</w:t>
      </w:r>
      <w:r>
        <w:rPr>
          <w:sz w:val="28"/>
          <w:szCs w:val="28"/>
        </w:rPr>
        <w:t>.</w:t>
      </w:r>
    </w:p>
    <w:sectPr w:rsidR="002353D8" w:rsidRPr="003465F1" w:rsidSect="00793A83">
      <w:pgSz w:w="11906" w:h="16838"/>
      <w:pgMar w:top="567" w:right="926" w:bottom="993"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3E185368"/>
    <w:multiLevelType w:val="hybridMultilevel"/>
    <w:tmpl w:val="E1143C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32C6"/>
    <w:rsid w:val="00000A75"/>
    <w:rsid w:val="00007D68"/>
    <w:rsid w:val="00012CAF"/>
    <w:rsid w:val="00031D26"/>
    <w:rsid w:val="000476FF"/>
    <w:rsid w:val="00052A38"/>
    <w:rsid w:val="000736CC"/>
    <w:rsid w:val="00075E9B"/>
    <w:rsid w:val="00080879"/>
    <w:rsid w:val="00081C80"/>
    <w:rsid w:val="000847B1"/>
    <w:rsid w:val="0009593C"/>
    <w:rsid w:val="00097757"/>
    <w:rsid w:val="000B101A"/>
    <w:rsid w:val="000C35E6"/>
    <w:rsid w:val="000C676A"/>
    <w:rsid w:val="000D6C7A"/>
    <w:rsid w:val="000D756D"/>
    <w:rsid w:val="000F363B"/>
    <w:rsid w:val="000F48DE"/>
    <w:rsid w:val="0010150B"/>
    <w:rsid w:val="00104A43"/>
    <w:rsid w:val="00111897"/>
    <w:rsid w:val="00113C0C"/>
    <w:rsid w:val="00116A33"/>
    <w:rsid w:val="00117394"/>
    <w:rsid w:val="0012286D"/>
    <w:rsid w:val="001302E5"/>
    <w:rsid w:val="00137DE9"/>
    <w:rsid w:val="0014405A"/>
    <w:rsid w:val="00170087"/>
    <w:rsid w:val="00176969"/>
    <w:rsid w:val="00191E88"/>
    <w:rsid w:val="001A75B3"/>
    <w:rsid w:val="001B3AB7"/>
    <w:rsid w:val="001B75B2"/>
    <w:rsid w:val="001C07F2"/>
    <w:rsid w:val="001C3761"/>
    <w:rsid w:val="001D130E"/>
    <w:rsid w:val="001D1F80"/>
    <w:rsid w:val="001D7FDF"/>
    <w:rsid w:val="001E2E54"/>
    <w:rsid w:val="001E6FFC"/>
    <w:rsid w:val="001F59F9"/>
    <w:rsid w:val="00200B1A"/>
    <w:rsid w:val="00203725"/>
    <w:rsid w:val="00210C73"/>
    <w:rsid w:val="00214B85"/>
    <w:rsid w:val="00224F01"/>
    <w:rsid w:val="00226D4B"/>
    <w:rsid w:val="002353D8"/>
    <w:rsid w:val="00237C7C"/>
    <w:rsid w:val="00252959"/>
    <w:rsid w:val="002751E5"/>
    <w:rsid w:val="0028453D"/>
    <w:rsid w:val="002900F0"/>
    <w:rsid w:val="00292EC2"/>
    <w:rsid w:val="002B3290"/>
    <w:rsid w:val="002C237C"/>
    <w:rsid w:val="002D43E1"/>
    <w:rsid w:val="002E074D"/>
    <w:rsid w:val="002E18AC"/>
    <w:rsid w:val="002E240A"/>
    <w:rsid w:val="002E3EE8"/>
    <w:rsid w:val="002F017A"/>
    <w:rsid w:val="002F386E"/>
    <w:rsid w:val="002F4E70"/>
    <w:rsid w:val="00316223"/>
    <w:rsid w:val="0033120B"/>
    <w:rsid w:val="00342FC3"/>
    <w:rsid w:val="003465F1"/>
    <w:rsid w:val="0036446B"/>
    <w:rsid w:val="00373726"/>
    <w:rsid w:val="00373CC4"/>
    <w:rsid w:val="003836E6"/>
    <w:rsid w:val="00386D77"/>
    <w:rsid w:val="003A11A0"/>
    <w:rsid w:val="003B6025"/>
    <w:rsid w:val="003D5DD0"/>
    <w:rsid w:val="003D7BB7"/>
    <w:rsid w:val="003E4B22"/>
    <w:rsid w:val="003F7DA5"/>
    <w:rsid w:val="004376B6"/>
    <w:rsid w:val="00446A74"/>
    <w:rsid w:val="00461516"/>
    <w:rsid w:val="004619C4"/>
    <w:rsid w:val="00462ADD"/>
    <w:rsid w:val="004641EA"/>
    <w:rsid w:val="00471E2D"/>
    <w:rsid w:val="004751CF"/>
    <w:rsid w:val="004772CC"/>
    <w:rsid w:val="004A1092"/>
    <w:rsid w:val="004B6EA2"/>
    <w:rsid w:val="004C02B8"/>
    <w:rsid w:val="004C6E80"/>
    <w:rsid w:val="004D291C"/>
    <w:rsid w:val="004D390A"/>
    <w:rsid w:val="004D677B"/>
    <w:rsid w:val="004D6A58"/>
    <w:rsid w:val="004F0965"/>
    <w:rsid w:val="004F4E70"/>
    <w:rsid w:val="004F5C0A"/>
    <w:rsid w:val="005165E3"/>
    <w:rsid w:val="00527786"/>
    <w:rsid w:val="00530F9B"/>
    <w:rsid w:val="00531568"/>
    <w:rsid w:val="00543463"/>
    <w:rsid w:val="0057648E"/>
    <w:rsid w:val="005B083B"/>
    <w:rsid w:val="005C2547"/>
    <w:rsid w:val="005E236A"/>
    <w:rsid w:val="005F7A88"/>
    <w:rsid w:val="006022C4"/>
    <w:rsid w:val="00623926"/>
    <w:rsid w:val="006326A8"/>
    <w:rsid w:val="00643705"/>
    <w:rsid w:val="00654FBB"/>
    <w:rsid w:val="006600EF"/>
    <w:rsid w:val="00666B42"/>
    <w:rsid w:val="00667E73"/>
    <w:rsid w:val="00693791"/>
    <w:rsid w:val="006B0D1E"/>
    <w:rsid w:val="006B1F51"/>
    <w:rsid w:val="006B742B"/>
    <w:rsid w:val="006C2E64"/>
    <w:rsid w:val="006D304D"/>
    <w:rsid w:val="006E5ECA"/>
    <w:rsid w:val="006F32C6"/>
    <w:rsid w:val="00706958"/>
    <w:rsid w:val="007209BE"/>
    <w:rsid w:val="007263FA"/>
    <w:rsid w:val="00747823"/>
    <w:rsid w:val="00755FF4"/>
    <w:rsid w:val="00756C88"/>
    <w:rsid w:val="007917DC"/>
    <w:rsid w:val="00793A83"/>
    <w:rsid w:val="007D6F6C"/>
    <w:rsid w:val="007D7588"/>
    <w:rsid w:val="007F07C3"/>
    <w:rsid w:val="007F56D7"/>
    <w:rsid w:val="008221E5"/>
    <w:rsid w:val="00850ECB"/>
    <w:rsid w:val="008621C0"/>
    <w:rsid w:val="00876C62"/>
    <w:rsid w:val="00886FC9"/>
    <w:rsid w:val="00890BDA"/>
    <w:rsid w:val="00895994"/>
    <w:rsid w:val="008977E0"/>
    <w:rsid w:val="008A0C3D"/>
    <w:rsid w:val="008A1CBF"/>
    <w:rsid w:val="008A26AF"/>
    <w:rsid w:val="008B70C6"/>
    <w:rsid w:val="008D2425"/>
    <w:rsid w:val="008D4BE9"/>
    <w:rsid w:val="008E6AA9"/>
    <w:rsid w:val="0090293C"/>
    <w:rsid w:val="00902C94"/>
    <w:rsid w:val="00907062"/>
    <w:rsid w:val="009157C9"/>
    <w:rsid w:val="00933E98"/>
    <w:rsid w:val="00935B32"/>
    <w:rsid w:val="00936E3A"/>
    <w:rsid w:val="00941433"/>
    <w:rsid w:val="00941AE3"/>
    <w:rsid w:val="00946A3E"/>
    <w:rsid w:val="00952A7B"/>
    <w:rsid w:val="00953EDF"/>
    <w:rsid w:val="009568C3"/>
    <w:rsid w:val="00984E20"/>
    <w:rsid w:val="00993E33"/>
    <w:rsid w:val="00994454"/>
    <w:rsid w:val="00994D9F"/>
    <w:rsid w:val="009A233C"/>
    <w:rsid w:val="009C28C4"/>
    <w:rsid w:val="009E6405"/>
    <w:rsid w:val="00A117B9"/>
    <w:rsid w:val="00A25583"/>
    <w:rsid w:val="00A31845"/>
    <w:rsid w:val="00A46E22"/>
    <w:rsid w:val="00A5167B"/>
    <w:rsid w:val="00A77832"/>
    <w:rsid w:val="00A85322"/>
    <w:rsid w:val="00A91E07"/>
    <w:rsid w:val="00A95EAE"/>
    <w:rsid w:val="00AB7020"/>
    <w:rsid w:val="00AB7252"/>
    <w:rsid w:val="00AC1DF4"/>
    <w:rsid w:val="00AC1F96"/>
    <w:rsid w:val="00AE1F58"/>
    <w:rsid w:val="00B03D17"/>
    <w:rsid w:val="00B378A8"/>
    <w:rsid w:val="00B63F0E"/>
    <w:rsid w:val="00B644D2"/>
    <w:rsid w:val="00B83328"/>
    <w:rsid w:val="00B86A1F"/>
    <w:rsid w:val="00B972FC"/>
    <w:rsid w:val="00BA03E0"/>
    <w:rsid w:val="00BA686D"/>
    <w:rsid w:val="00BC77BC"/>
    <w:rsid w:val="00BD075F"/>
    <w:rsid w:val="00BD61EA"/>
    <w:rsid w:val="00C04AEA"/>
    <w:rsid w:val="00C06095"/>
    <w:rsid w:val="00C119CC"/>
    <w:rsid w:val="00C224C7"/>
    <w:rsid w:val="00C37259"/>
    <w:rsid w:val="00C67DC1"/>
    <w:rsid w:val="00C7218D"/>
    <w:rsid w:val="00C775BF"/>
    <w:rsid w:val="00C83700"/>
    <w:rsid w:val="00C933A0"/>
    <w:rsid w:val="00C97BC7"/>
    <w:rsid w:val="00CC0C2F"/>
    <w:rsid w:val="00CC2640"/>
    <w:rsid w:val="00CC72D3"/>
    <w:rsid w:val="00CF14BC"/>
    <w:rsid w:val="00CF332B"/>
    <w:rsid w:val="00CF6A12"/>
    <w:rsid w:val="00D20E3A"/>
    <w:rsid w:val="00D36F32"/>
    <w:rsid w:val="00D375D0"/>
    <w:rsid w:val="00D423AA"/>
    <w:rsid w:val="00D6020F"/>
    <w:rsid w:val="00D8009A"/>
    <w:rsid w:val="00D92552"/>
    <w:rsid w:val="00DA22AD"/>
    <w:rsid w:val="00DA6D8D"/>
    <w:rsid w:val="00DE05B8"/>
    <w:rsid w:val="00DF292E"/>
    <w:rsid w:val="00DF6125"/>
    <w:rsid w:val="00DF64DC"/>
    <w:rsid w:val="00E21A42"/>
    <w:rsid w:val="00E3640E"/>
    <w:rsid w:val="00E36B8D"/>
    <w:rsid w:val="00E6128A"/>
    <w:rsid w:val="00E67B7C"/>
    <w:rsid w:val="00E978FE"/>
    <w:rsid w:val="00EC2068"/>
    <w:rsid w:val="00EC4BD5"/>
    <w:rsid w:val="00F150AC"/>
    <w:rsid w:val="00F3123F"/>
    <w:rsid w:val="00F314B8"/>
    <w:rsid w:val="00F4426D"/>
    <w:rsid w:val="00F63FBB"/>
    <w:rsid w:val="00F75F9A"/>
    <w:rsid w:val="00FB47C4"/>
    <w:rsid w:val="00FB5605"/>
    <w:rsid w:val="00FC4104"/>
    <w:rsid w:val="00FE15FA"/>
    <w:rsid w:val="00FE7768"/>
    <w:rsid w:val="00FF7A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C7C"/>
    <w:rPr>
      <w:sz w:val="24"/>
      <w:szCs w:val="24"/>
      <w:lang w:val="en-US"/>
    </w:rPr>
  </w:style>
  <w:style w:type="paragraph" w:styleId="Heading1">
    <w:name w:val="heading 1"/>
    <w:basedOn w:val="Normal"/>
    <w:link w:val="Heading1Char"/>
    <w:uiPriority w:val="99"/>
    <w:qFormat/>
    <w:locked/>
    <w:rsid w:val="00D6020F"/>
    <w:pPr>
      <w:spacing w:before="75"/>
      <w:outlineLvl w:val="0"/>
    </w:pPr>
    <w:rPr>
      <w:kern w:val="36"/>
      <w:sz w:val="43"/>
      <w:szCs w:val="43"/>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20F"/>
    <w:rPr>
      <w:rFonts w:eastAsia="Times New Roman" w:cs="Times New Roman"/>
      <w:kern w:val="36"/>
      <w:sz w:val="43"/>
      <w:szCs w:val="43"/>
      <w:lang w:val="ru-RU" w:eastAsia="ru-RU" w:bidi="ar-SA"/>
    </w:rPr>
  </w:style>
  <w:style w:type="character" w:styleId="Hyperlink">
    <w:name w:val="Hyperlink"/>
    <w:basedOn w:val="DefaultParagraphFont"/>
    <w:uiPriority w:val="99"/>
    <w:rsid w:val="00237C7C"/>
    <w:rPr>
      <w:rFonts w:cs="Times New Roman"/>
      <w:color w:val="0000FF"/>
      <w:u w:val="single"/>
    </w:rPr>
  </w:style>
  <w:style w:type="paragraph" w:styleId="BalloonText">
    <w:name w:val="Balloon Text"/>
    <w:basedOn w:val="Normal"/>
    <w:link w:val="BalloonTextChar"/>
    <w:uiPriority w:val="99"/>
    <w:semiHidden/>
    <w:rsid w:val="00890BD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4BD5"/>
    <w:rPr>
      <w:rFonts w:cs="Times New Roman"/>
      <w:sz w:val="2"/>
      <w:lang w:val="en-US"/>
    </w:rPr>
  </w:style>
  <w:style w:type="character" w:styleId="Strong">
    <w:name w:val="Strong"/>
    <w:basedOn w:val="DefaultParagraphFont"/>
    <w:uiPriority w:val="99"/>
    <w:qFormat/>
    <w:rsid w:val="00FC4104"/>
    <w:rPr>
      <w:rFonts w:cs="Times New Roman"/>
      <w:b/>
      <w:bCs/>
    </w:rPr>
  </w:style>
  <w:style w:type="character" w:customStyle="1" w:styleId="20">
    <w:name w:val="20"/>
    <w:basedOn w:val="DefaultParagraphFont"/>
    <w:uiPriority w:val="99"/>
    <w:rsid w:val="000736CC"/>
    <w:rPr>
      <w:rFonts w:cs="Times New Roman"/>
    </w:rPr>
  </w:style>
  <w:style w:type="paragraph" w:styleId="NormalWeb">
    <w:name w:val="Normal (Web)"/>
    <w:basedOn w:val="Normal"/>
    <w:uiPriority w:val="99"/>
    <w:rsid w:val="00AE1F58"/>
    <w:pPr>
      <w:spacing w:before="100" w:beforeAutospacing="1" w:after="100" w:afterAutospacing="1"/>
    </w:pPr>
    <w:rPr>
      <w:lang w:val="ru-RU"/>
    </w:rPr>
  </w:style>
  <w:style w:type="paragraph" w:customStyle="1" w:styleId="ConsPlusNormal">
    <w:name w:val="ConsPlusNormal"/>
    <w:uiPriority w:val="99"/>
    <w:rsid w:val="00AE1F58"/>
    <w:pPr>
      <w:widowControl w:val="0"/>
      <w:autoSpaceDE w:val="0"/>
      <w:autoSpaceDN w:val="0"/>
    </w:pPr>
    <w:rPr>
      <w:sz w:val="24"/>
      <w:szCs w:val="20"/>
    </w:rPr>
  </w:style>
  <w:style w:type="paragraph" w:customStyle="1" w:styleId="a">
    <w:name w:val="Нормальный (таблица)"/>
    <w:basedOn w:val="Normal"/>
    <w:next w:val="Normal"/>
    <w:uiPriority w:val="99"/>
    <w:rsid w:val="00AE1F58"/>
    <w:pPr>
      <w:widowControl w:val="0"/>
      <w:autoSpaceDE w:val="0"/>
      <w:autoSpaceDN w:val="0"/>
      <w:adjustRightInd w:val="0"/>
      <w:jc w:val="both"/>
    </w:pPr>
    <w:rPr>
      <w:rFonts w:ascii="Arial" w:hAnsi="Arial"/>
      <w:lang w:val="ru-RU"/>
    </w:rPr>
  </w:style>
  <w:style w:type="paragraph" w:customStyle="1" w:styleId="a0">
    <w:name w:val="Прижатый влево"/>
    <w:basedOn w:val="Normal"/>
    <w:next w:val="Normal"/>
    <w:uiPriority w:val="99"/>
    <w:rsid w:val="00AE1F58"/>
    <w:pPr>
      <w:widowControl w:val="0"/>
      <w:autoSpaceDE w:val="0"/>
      <w:autoSpaceDN w:val="0"/>
      <w:adjustRightInd w:val="0"/>
    </w:pPr>
    <w:rPr>
      <w:rFonts w:ascii="Arial" w:hAnsi="Arial"/>
      <w:lang w:val="ru-RU"/>
    </w:rPr>
  </w:style>
  <w:style w:type="paragraph" w:customStyle="1" w:styleId="ConsTitle">
    <w:name w:val="ConsTitle"/>
    <w:uiPriority w:val="99"/>
    <w:rsid w:val="00AE1F58"/>
    <w:pPr>
      <w:widowControl w:val="0"/>
      <w:autoSpaceDE w:val="0"/>
      <w:autoSpaceDN w:val="0"/>
      <w:adjustRightInd w:val="0"/>
    </w:pPr>
    <w:rPr>
      <w:rFonts w:ascii="Arial" w:hAnsi="Arial" w:cs="Arial"/>
      <w:b/>
      <w:bCs/>
      <w:sz w:val="16"/>
      <w:szCs w:val="16"/>
    </w:rPr>
  </w:style>
  <w:style w:type="paragraph" w:customStyle="1" w:styleId="ConsPlusTitle">
    <w:name w:val="ConsPlusTitle"/>
    <w:uiPriority w:val="99"/>
    <w:rsid w:val="00AE1F58"/>
    <w:pPr>
      <w:widowControl w:val="0"/>
      <w:autoSpaceDE w:val="0"/>
      <w:autoSpaceDN w:val="0"/>
      <w:adjustRightInd w:val="0"/>
    </w:pPr>
    <w:rPr>
      <w:rFonts w:ascii="Arial" w:hAnsi="Arial" w:cs="Arial"/>
      <w:b/>
      <w:bCs/>
      <w:sz w:val="20"/>
      <w:szCs w:val="20"/>
    </w:rPr>
  </w:style>
  <w:style w:type="table" w:styleId="TableSubtle1">
    <w:name w:val="Table Subtle 1"/>
    <w:basedOn w:val="TableNormal"/>
    <w:uiPriority w:val="99"/>
    <w:rsid w:val="002751E5"/>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rsid w:val="00D6020F"/>
    <w:pPr>
      <w:autoSpaceDE w:val="0"/>
      <w:autoSpaceDN w:val="0"/>
      <w:adjustRightInd w:val="0"/>
    </w:pPr>
    <w:rPr>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754085453">
      <w:marLeft w:val="0"/>
      <w:marRight w:val="0"/>
      <w:marTop w:val="0"/>
      <w:marBottom w:val="0"/>
      <w:divBdr>
        <w:top w:val="none" w:sz="0" w:space="0" w:color="auto"/>
        <w:left w:val="none" w:sz="0" w:space="0" w:color="auto"/>
        <w:bottom w:val="none" w:sz="0" w:space="0" w:color="auto"/>
        <w:right w:val="none" w:sz="0" w:space="0" w:color="auto"/>
      </w:divBdr>
    </w:div>
    <w:div w:id="175408545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241</TotalTime>
  <Pages>21</Pages>
  <Words>7021</Words>
  <Characters>-32766</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7</cp:revision>
  <cp:lastPrinted>2022-02-01T08:11:00Z</cp:lastPrinted>
  <dcterms:created xsi:type="dcterms:W3CDTF">2020-12-28T11:19:00Z</dcterms:created>
  <dcterms:modified xsi:type="dcterms:W3CDTF">2022-02-01T08:15:00Z</dcterms:modified>
</cp:coreProperties>
</file>